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8593" w14:textId="727C2A72" w:rsidR="00AF050C" w:rsidRPr="00AD05EA" w:rsidRDefault="00AF050C" w:rsidP="089A520F">
      <w:pPr>
        <w:pStyle w:val="Header"/>
        <w:rPr>
          <w:rFonts w:ascii="Open Sans" w:hAnsi="Open Sans" w:cs="Open Sans"/>
          <w:b/>
          <w:bCs/>
          <w:color w:val="4D3069"/>
          <w:sz w:val="36"/>
          <w:szCs w:val="36"/>
        </w:rPr>
      </w:pPr>
      <w:r w:rsidRPr="00AD05EA">
        <w:rPr>
          <w:rFonts w:ascii="Open Sans" w:hAnsi="Open Sans" w:cs="Open Sans"/>
          <w:b/>
          <w:bCs/>
          <w:color w:val="4D3069"/>
          <w:sz w:val="36"/>
          <w:szCs w:val="36"/>
        </w:rPr>
        <w:t xml:space="preserve">Building Conservation </w:t>
      </w:r>
      <w:r w:rsidR="00784C6D" w:rsidRPr="00AD05EA">
        <w:rPr>
          <w:rFonts w:ascii="Open Sans" w:hAnsi="Open Sans" w:cs="Open Sans"/>
          <w:b/>
          <w:bCs/>
          <w:color w:val="4D3069"/>
          <w:sz w:val="36"/>
          <w:szCs w:val="36"/>
        </w:rPr>
        <w:t>Submission</w:t>
      </w:r>
    </w:p>
    <w:p w14:paraId="7ABACDF5" w14:textId="77777777" w:rsidR="00401E6C" w:rsidRPr="00AD05EA" w:rsidRDefault="00401E6C" w:rsidP="089A520F">
      <w:pPr>
        <w:pStyle w:val="Header"/>
        <w:rPr>
          <w:rFonts w:ascii="Open Sans" w:hAnsi="Open Sans" w:cs="Open Sans"/>
          <w:b/>
          <w:bCs/>
          <w:color w:val="4D3069"/>
          <w:sz w:val="36"/>
          <w:szCs w:val="36"/>
        </w:rPr>
      </w:pPr>
    </w:p>
    <w:p w14:paraId="78E58BFE" w14:textId="4707E4B6" w:rsidR="0005635D" w:rsidRDefault="0005635D" w:rsidP="0CBEB30B">
      <w:pPr>
        <w:pStyle w:val="Head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</w:t>
      </w:r>
      <w:r w:rsidRPr="00AD05EA">
        <w:rPr>
          <w:rFonts w:ascii="Open Sans" w:hAnsi="Open Sans" w:cs="Open Sans"/>
          <w:sz w:val="20"/>
          <w:szCs w:val="20"/>
        </w:rPr>
        <w:t xml:space="preserve">ake sure you have filled in the </w:t>
      </w:r>
      <w:r w:rsidRPr="00AD05EA">
        <w:rPr>
          <w:rFonts w:ascii="Open Sans" w:hAnsi="Open Sans" w:cs="Open Sans"/>
          <w:sz w:val="20"/>
          <w:szCs w:val="20"/>
          <w:shd w:val="clear" w:color="auto" w:fill="FFFFFF"/>
        </w:rPr>
        <w:t xml:space="preserve">Building Conservation Application Form which can be found </w:t>
      </w:r>
      <w:hyperlink r:id="rId11" w:history="1">
        <w:r w:rsidRPr="00AD05EA"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here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then email your </w:t>
      </w:r>
      <w:r>
        <w:rPr>
          <w:rFonts w:ascii="Open Sans" w:hAnsi="Open Sans" w:cs="Open Sans"/>
          <w:sz w:val="20"/>
          <w:szCs w:val="20"/>
        </w:rPr>
        <w:t xml:space="preserve">completed submission as a pdf to </w:t>
      </w:r>
      <w:hyperlink r:id="rId12" w:history="1">
        <w:r w:rsidRPr="0005635D">
          <w:rPr>
            <w:rStyle w:val="Hyperlink"/>
            <w:rFonts w:ascii="Open Sans" w:hAnsi="Open Sans" w:cs="Open Sans"/>
            <w:sz w:val="20"/>
            <w:szCs w:val="20"/>
          </w:rPr>
          <w:t>Ukiassessmentdelivery@rics.org</w:t>
        </w:r>
      </w:hyperlink>
      <w:r>
        <w:rPr>
          <w:rFonts w:ascii="Open Sans" w:hAnsi="Open Sans" w:cs="Open Sans"/>
          <w:sz w:val="20"/>
          <w:szCs w:val="20"/>
        </w:rPr>
        <w:t xml:space="preserve"> </w:t>
      </w:r>
    </w:p>
    <w:p w14:paraId="2AF060F7" w14:textId="77777777" w:rsidR="0005635D" w:rsidRDefault="0005635D" w:rsidP="0CBEB30B">
      <w:pPr>
        <w:pStyle w:val="Header"/>
        <w:rPr>
          <w:rFonts w:ascii="Open Sans" w:hAnsi="Open Sans" w:cs="Open Sans"/>
          <w:sz w:val="20"/>
          <w:szCs w:val="20"/>
        </w:rPr>
      </w:pPr>
    </w:p>
    <w:p w14:paraId="279B644F" w14:textId="44CAD54D" w:rsidR="00E809F3" w:rsidRPr="00AD05EA" w:rsidRDefault="2DEA65F0" w:rsidP="00E809F3">
      <w:pPr>
        <w:pStyle w:val="Header"/>
        <w:rPr>
          <w:rFonts w:ascii="Open Sans" w:hAnsi="Open Sans" w:cs="Open Sans"/>
          <w:sz w:val="20"/>
          <w:szCs w:val="20"/>
        </w:rPr>
      </w:pPr>
      <w:r w:rsidRPr="0CBEB30B">
        <w:rPr>
          <w:rFonts w:ascii="Open Sans" w:hAnsi="Open Sans" w:cs="Open Sans"/>
          <w:sz w:val="20"/>
          <w:szCs w:val="20"/>
        </w:rPr>
        <w:t xml:space="preserve">Complete this submission in accordance with </w:t>
      </w:r>
      <w:r w:rsidR="58DA6D98" w:rsidRPr="0CBEB30B">
        <w:rPr>
          <w:rFonts w:ascii="Open Sans" w:hAnsi="Open Sans" w:cs="Open Sans"/>
          <w:sz w:val="20"/>
          <w:szCs w:val="20"/>
        </w:rPr>
        <w:t>t</w:t>
      </w:r>
      <w:r w:rsidRPr="0CBEB30B">
        <w:rPr>
          <w:rFonts w:ascii="Open Sans" w:hAnsi="Open Sans" w:cs="Open Sans"/>
          <w:sz w:val="20"/>
          <w:szCs w:val="20"/>
        </w:rPr>
        <w:t xml:space="preserve">he requirements </w:t>
      </w:r>
      <w:r w:rsidR="628C6620" w:rsidRPr="0CBEB30B">
        <w:rPr>
          <w:rFonts w:ascii="Open Sans" w:hAnsi="Open Sans" w:cs="Open Sans"/>
          <w:sz w:val="20"/>
          <w:szCs w:val="20"/>
        </w:rPr>
        <w:t xml:space="preserve">set out </w:t>
      </w:r>
      <w:r w:rsidRPr="0CBEB30B">
        <w:rPr>
          <w:rFonts w:ascii="Open Sans" w:hAnsi="Open Sans" w:cs="Open Sans"/>
          <w:sz w:val="20"/>
          <w:szCs w:val="20"/>
        </w:rPr>
        <w:t>in</w:t>
      </w:r>
      <w:r w:rsidR="47A9D8C6" w:rsidRPr="0CBEB30B">
        <w:rPr>
          <w:rFonts w:ascii="Open Sans" w:hAnsi="Open Sans" w:cs="Open Sans"/>
          <w:sz w:val="20"/>
          <w:szCs w:val="20"/>
        </w:rPr>
        <w:t xml:space="preserve"> </w:t>
      </w:r>
      <w:r w:rsidRPr="0CBEB30B">
        <w:rPr>
          <w:rFonts w:ascii="Open Sans" w:hAnsi="Open Sans" w:cs="Open Sans"/>
          <w:sz w:val="20"/>
          <w:szCs w:val="20"/>
        </w:rPr>
        <w:t>t</w:t>
      </w:r>
      <w:r w:rsidR="41238912" w:rsidRPr="0CBEB30B">
        <w:rPr>
          <w:rFonts w:ascii="Open Sans" w:hAnsi="Open Sans" w:cs="Open Sans"/>
          <w:sz w:val="20"/>
          <w:szCs w:val="20"/>
        </w:rPr>
        <w:t>he</w:t>
      </w:r>
      <w:r w:rsidRPr="0CBEB30B">
        <w:rPr>
          <w:rFonts w:ascii="Open Sans" w:hAnsi="Open Sans" w:cs="Open Sans"/>
          <w:sz w:val="20"/>
          <w:szCs w:val="20"/>
        </w:rPr>
        <w:t xml:space="preserve"> Building Conse</w:t>
      </w:r>
      <w:r w:rsidR="51BAA633" w:rsidRPr="0CBEB30B">
        <w:rPr>
          <w:rFonts w:ascii="Open Sans" w:hAnsi="Open Sans" w:cs="Open Sans"/>
          <w:sz w:val="20"/>
          <w:szCs w:val="20"/>
        </w:rPr>
        <w:t>r</w:t>
      </w:r>
      <w:r w:rsidRPr="0CBEB30B">
        <w:rPr>
          <w:rFonts w:ascii="Open Sans" w:hAnsi="Open Sans" w:cs="Open Sans"/>
          <w:sz w:val="20"/>
          <w:szCs w:val="20"/>
        </w:rPr>
        <w:t>vation Applicant Guide</w:t>
      </w:r>
      <w:r w:rsidR="041C7EBB" w:rsidRPr="0CBEB30B">
        <w:rPr>
          <w:rFonts w:ascii="Open Sans" w:hAnsi="Open Sans" w:cs="Open Sans"/>
          <w:sz w:val="20"/>
          <w:szCs w:val="20"/>
        </w:rPr>
        <w:t>,</w:t>
      </w:r>
      <w:r w:rsidRPr="0CBEB30B">
        <w:rPr>
          <w:rFonts w:ascii="Open Sans" w:hAnsi="Open Sans" w:cs="Open Sans"/>
          <w:sz w:val="20"/>
          <w:szCs w:val="20"/>
        </w:rPr>
        <w:t xml:space="preserve"> this and</w:t>
      </w:r>
      <w:r w:rsidR="00CA710B" w:rsidRPr="0CBEB30B">
        <w:rPr>
          <w:rFonts w:ascii="Open Sans" w:hAnsi="Open Sans" w:cs="Open Sans"/>
          <w:sz w:val="20"/>
          <w:szCs w:val="20"/>
        </w:rPr>
        <w:t xml:space="preserve"> </w:t>
      </w:r>
      <w:r w:rsidR="32DAE71B" w:rsidRPr="0CBEB30B">
        <w:rPr>
          <w:rFonts w:ascii="Open Sans" w:hAnsi="Open Sans" w:cs="Open Sans"/>
          <w:sz w:val="20"/>
          <w:szCs w:val="20"/>
        </w:rPr>
        <w:t>all i</w:t>
      </w:r>
      <w:r w:rsidR="00CA710B" w:rsidRPr="0CBEB30B">
        <w:rPr>
          <w:rFonts w:ascii="Open Sans" w:hAnsi="Open Sans" w:cs="Open Sans"/>
          <w:sz w:val="20"/>
          <w:szCs w:val="20"/>
        </w:rPr>
        <w:t xml:space="preserve">nformation </w:t>
      </w:r>
      <w:r w:rsidR="009F447F" w:rsidRPr="0CBEB30B">
        <w:rPr>
          <w:rFonts w:ascii="Open Sans" w:hAnsi="Open Sans" w:cs="Open Sans"/>
          <w:sz w:val="20"/>
          <w:szCs w:val="20"/>
        </w:rPr>
        <w:t xml:space="preserve">on the </w:t>
      </w:r>
      <w:r w:rsidR="2B72270E" w:rsidRPr="0CBEB30B">
        <w:rPr>
          <w:rFonts w:ascii="Open Sans" w:hAnsi="Open Sans" w:cs="Open Sans"/>
          <w:sz w:val="20"/>
          <w:szCs w:val="20"/>
        </w:rPr>
        <w:t>B</w:t>
      </w:r>
      <w:r w:rsidR="009F447F" w:rsidRPr="0CBEB30B">
        <w:rPr>
          <w:rFonts w:ascii="Open Sans" w:hAnsi="Open Sans" w:cs="Open Sans"/>
          <w:sz w:val="20"/>
          <w:szCs w:val="20"/>
        </w:rPr>
        <w:t xml:space="preserve">uilding </w:t>
      </w:r>
      <w:r w:rsidR="00AA4797" w:rsidRPr="0CBEB30B">
        <w:rPr>
          <w:rFonts w:ascii="Open Sans" w:hAnsi="Open Sans" w:cs="Open Sans"/>
          <w:sz w:val="20"/>
          <w:szCs w:val="20"/>
        </w:rPr>
        <w:t>Conservation</w:t>
      </w:r>
      <w:r w:rsidR="6A1AC8B4" w:rsidRPr="0CBEB30B">
        <w:rPr>
          <w:rFonts w:ascii="Open Sans" w:hAnsi="Open Sans" w:cs="Open Sans"/>
          <w:sz w:val="20"/>
          <w:szCs w:val="20"/>
        </w:rPr>
        <w:t xml:space="preserve"> Accreditation including application dates </w:t>
      </w:r>
      <w:r w:rsidR="59EDFEE8" w:rsidRPr="0CBEB30B">
        <w:rPr>
          <w:rFonts w:ascii="Open Sans" w:hAnsi="Open Sans" w:cs="Open Sans"/>
          <w:sz w:val="20"/>
          <w:szCs w:val="20"/>
        </w:rPr>
        <w:t>can be found on</w:t>
      </w:r>
      <w:r w:rsidR="009F447F" w:rsidRPr="0CBEB30B">
        <w:rPr>
          <w:rFonts w:ascii="Open Sans" w:hAnsi="Open Sans" w:cs="Open Sans"/>
          <w:sz w:val="20"/>
          <w:szCs w:val="20"/>
        </w:rPr>
        <w:t xml:space="preserve"> ou</w:t>
      </w:r>
      <w:r w:rsidR="00AA4797" w:rsidRPr="0CBEB30B">
        <w:rPr>
          <w:rFonts w:ascii="Open Sans" w:hAnsi="Open Sans" w:cs="Open Sans"/>
          <w:sz w:val="20"/>
          <w:szCs w:val="20"/>
        </w:rPr>
        <w:t xml:space="preserve">r </w:t>
      </w:r>
      <w:hyperlink r:id="rId13">
        <w:r w:rsidR="00AA4797" w:rsidRPr="0CBEB30B">
          <w:rPr>
            <w:rStyle w:val="Hyperlink"/>
            <w:rFonts w:ascii="Open Sans" w:hAnsi="Open Sans" w:cs="Open Sans"/>
            <w:sz w:val="20"/>
            <w:szCs w:val="20"/>
          </w:rPr>
          <w:t>website</w:t>
        </w:r>
      </w:hyperlink>
      <w:r w:rsidR="007105A0" w:rsidRPr="0CBEB30B">
        <w:rPr>
          <w:rFonts w:ascii="Open Sans" w:hAnsi="Open Sans" w:cs="Open Sans"/>
          <w:sz w:val="20"/>
          <w:szCs w:val="20"/>
        </w:rPr>
        <w:t>.</w:t>
      </w:r>
    </w:p>
    <w:p w14:paraId="6C0ABB5B" w14:textId="5C80D222" w:rsidR="0CBEB30B" w:rsidRDefault="0CBEB30B" w:rsidP="0CBEB30B">
      <w:pPr>
        <w:pStyle w:val="Header"/>
        <w:rPr>
          <w:rFonts w:ascii="Open Sans" w:hAnsi="Open Sans" w:cs="Open Sans"/>
          <w:sz w:val="20"/>
          <w:szCs w:val="20"/>
        </w:rPr>
      </w:pPr>
    </w:p>
    <w:p w14:paraId="2155FD8C" w14:textId="27C89E7B" w:rsidR="12E2D900" w:rsidRDefault="12E2D900" w:rsidP="0CBEB30B">
      <w:pPr>
        <w:pStyle w:val="Header"/>
        <w:rPr>
          <w:rFonts w:ascii="Open Sans" w:hAnsi="Open Sans" w:cs="Open Sans"/>
          <w:sz w:val="20"/>
          <w:szCs w:val="20"/>
        </w:rPr>
      </w:pPr>
      <w:r w:rsidRPr="0CBEB30B">
        <w:rPr>
          <w:rFonts w:ascii="Open Sans" w:hAnsi="Open Sans" w:cs="Open Sans"/>
          <w:sz w:val="20"/>
          <w:szCs w:val="20"/>
        </w:rPr>
        <w:t>This submission document is for your assessment panel, these are the details and information they will be reviewing as part of your assessment</w:t>
      </w:r>
      <w:r w:rsidR="0B748F8E" w:rsidRPr="0CBEB30B">
        <w:rPr>
          <w:rFonts w:ascii="Open Sans" w:hAnsi="Open Sans" w:cs="Open Sans"/>
          <w:sz w:val="20"/>
          <w:szCs w:val="20"/>
        </w:rPr>
        <w:t>, take the time to proof the document and ensure the contents are of the standard you would expect of professional subject matter expert</w:t>
      </w:r>
      <w:r w:rsidRPr="0CBEB30B">
        <w:rPr>
          <w:rFonts w:ascii="Open Sans" w:hAnsi="Open Sans" w:cs="Open Sans"/>
          <w:sz w:val="20"/>
          <w:szCs w:val="20"/>
        </w:rPr>
        <w:t>.</w:t>
      </w:r>
    </w:p>
    <w:p w14:paraId="6C52BDD6" w14:textId="77777777" w:rsidR="00AF2737" w:rsidRPr="00AD05EA" w:rsidRDefault="00AF2737" w:rsidP="089A520F">
      <w:pPr>
        <w:pStyle w:val="Header"/>
        <w:rPr>
          <w:rFonts w:ascii="Open Sans" w:hAnsi="Open Sans" w:cs="Open Sans"/>
          <w:b/>
          <w:bCs/>
          <w:color w:val="4D3069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8507"/>
      </w:tblGrid>
      <w:tr w:rsidR="1852B778" w:rsidRPr="00AD05EA" w14:paraId="1AC60092" w14:textId="77777777" w:rsidTr="1852B778">
        <w:trPr>
          <w:trHeight w:val="300"/>
        </w:trPr>
        <w:tc>
          <w:tcPr>
            <w:tcW w:w="10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6BC70D71" w14:textId="56B20F42" w:rsidR="5F1818F4" w:rsidRPr="00AD05EA" w:rsidRDefault="5F1818F4" w:rsidP="1852B778">
            <w:pPr>
              <w:pStyle w:val="BodyText"/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>Personal details</w:t>
            </w:r>
          </w:p>
        </w:tc>
      </w:tr>
      <w:tr w:rsidR="1852B778" w:rsidRPr="00AD05EA" w14:paraId="51B1D210" w14:textId="77777777" w:rsidTr="1852B778">
        <w:trPr>
          <w:trHeight w:val="4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097C" w14:textId="0433F36C" w:rsidR="5F1818F4" w:rsidRPr="00AD05EA" w:rsidRDefault="5F1818F4" w:rsidP="1852B778">
            <w:pPr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sz w:val="20"/>
                <w:szCs w:val="20"/>
              </w:rPr>
              <w:t>Name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0BC4" w14:textId="1A286226" w:rsidR="1852B778" w:rsidRPr="00AD05EA" w:rsidRDefault="1852B778" w:rsidP="1852B77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1852B778" w:rsidRPr="00AD05EA" w14:paraId="40130CF8" w14:textId="77777777" w:rsidTr="1852B778">
        <w:trPr>
          <w:trHeight w:val="4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1623" w14:textId="35DBC1DD" w:rsidR="5F1818F4" w:rsidRPr="00AD05EA" w:rsidRDefault="5F1818F4" w:rsidP="1852B778">
            <w:pPr>
              <w:rPr>
                <w:rFonts w:ascii="Open Sans" w:hAnsi="Open Sans" w:cs="Open Sans"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sz w:val="20"/>
                <w:szCs w:val="20"/>
              </w:rPr>
              <w:t>Membership number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0A8A" w14:textId="77777777" w:rsidR="1852B778" w:rsidRPr="00AD05EA" w:rsidRDefault="1852B778" w:rsidP="1852B778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1852B778" w:rsidRPr="00AD05EA" w14:paraId="6287B86E" w14:textId="77777777" w:rsidTr="0CBEB30B">
        <w:trPr>
          <w:trHeight w:val="5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2FFF" w14:textId="19DE7AA0" w:rsidR="1852B778" w:rsidRPr="00AD05EA" w:rsidRDefault="5F1818F4" w:rsidP="0CBEB30B">
            <w:pPr>
              <w:rPr>
                <w:rFonts w:ascii="Open Sans" w:hAnsi="Open Sans" w:cs="Open Sans"/>
                <w:sz w:val="20"/>
                <w:szCs w:val="20"/>
                <w:lang w:val="en-US"/>
              </w:rPr>
            </w:pPr>
            <w:r w:rsidRPr="00AD05EA">
              <w:rPr>
                <w:rFonts w:ascii="Open Sans" w:hAnsi="Open Sans" w:cs="Open Sans"/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FBDA" w14:textId="77777777" w:rsidR="1852B778" w:rsidRPr="00AD05EA" w:rsidRDefault="1852B778" w:rsidP="1852B778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155344" w14:textId="3E28892B" w:rsidR="1852B778" w:rsidRPr="00AD05EA" w:rsidRDefault="1852B778" w:rsidP="1852B778">
      <w:pPr>
        <w:pStyle w:val="Header"/>
        <w:rPr>
          <w:rFonts w:ascii="Open Sans" w:hAnsi="Open Sans" w:cs="Open Sans"/>
          <w:b/>
          <w:bCs/>
          <w:color w:val="4D3069"/>
          <w:sz w:val="36"/>
          <w:szCs w:val="36"/>
        </w:rPr>
      </w:pPr>
    </w:p>
    <w:p w14:paraId="13272BBE" w14:textId="77777777" w:rsidR="00AA00E5" w:rsidRPr="00AD05EA" w:rsidRDefault="00AA00E5" w:rsidP="00AA00E5">
      <w:pPr>
        <w:rPr>
          <w:rFonts w:ascii="Open Sans" w:hAnsi="Open Sans" w:cs="Open Sans"/>
          <w:color w:val="1F497D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800"/>
        <w:gridCol w:w="3324"/>
        <w:gridCol w:w="2409"/>
      </w:tblGrid>
      <w:tr w:rsidR="00AA00E5" w:rsidRPr="00AD05EA" w14:paraId="1D7ED1CC" w14:textId="77777777" w:rsidTr="00576FDA">
        <w:tc>
          <w:tcPr>
            <w:tcW w:w="10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60C5C0B5" w14:textId="3F3067C1" w:rsidR="00AA00E5" w:rsidRPr="00AD05EA" w:rsidRDefault="00AA00E5" w:rsidP="00576FDA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CBEB30B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>Professional body membership</w:t>
            </w:r>
          </w:p>
        </w:tc>
      </w:tr>
      <w:tr w:rsidR="00AA00E5" w:rsidRPr="00AD05EA" w14:paraId="524FD181" w14:textId="77777777" w:rsidTr="00576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441F" w14:textId="77777777" w:rsidR="00AA00E5" w:rsidRPr="00AD05EA" w:rsidRDefault="00AA00E5" w:rsidP="00576FD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Name of organisation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17E7" w14:textId="77777777" w:rsidR="00AA00E5" w:rsidRPr="00AD05EA" w:rsidRDefault="00AA00E5" w:rsidP="00576FD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Current grade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CD10" w14:textId="5E88D42E" w:rsidR="00AA00E5" w:rsidRPr="00AD05EA" w:rsidRDefault="00AA00E5" w:rsidP="00576FD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How membership was achieved (e.g. examination</w:t>
            </w:r>
            <w:r w:rsidR="4495BB38" w:rsidRPr="0CBEB30B">
              <w:rPr>
                <w:rFonts w:ascii="Open Sans" w:hAnsi="Open Sans" w:cs="Open Sans"/>
                <w:sz w:val="20"/>
                <w:szCs w:val="20"/>
              </w:rPr>
              <w:t>/direct entry</w:t>
            </w: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B7FA" w14:textId="77777777" w:rsidR="00AA00E5" w:rsidRPr="00AD05EA" w:rsidRDefault="00AA00E5" w:rsidP="00576FD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Year gained</w:t>
            </w:r>
          </w:p>
        </w:tc>
      </w:tr>
      <w:tr w:rsidR="00AA00E5" w:rsidRPr="00AD05EA" w14:paraId="7E9BB945" w14:textId="77777777" w:rsidTr="00576F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19FA" w14:textId="77777777" w:rsidR="00AA00E5" w:rsidRPr="00AD05EA" w:rsidRDefault="00AA00E5" w:rsidP="00576FD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9627D0A" w14:textId="77777777" w:rsidR="00AA00E5" w:rsidRPr="00AD05EA" w:rsidRDefault="00AA00E5" w:rsidP="00576FD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263ADB8" w14:textId="77777777" w:rsidR="00AA00E5" w:rsidRPr="00AD05EA" w:rsidRDefault="00AA00E5" w:rsidP="00576FD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3175" w14:textId="77777777" w:rsidR="00AA00E5" w:rsidRPr="00AD05EA" w:rsidRDefault="00AA00E5" w:rsidP="00576FD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FF2B" w14:textId="77777777" w:rsidR="00AA00E5" w:rsidRPr="00AD05EA" w:rsidRDefault="00AA00E5" w:rsidP="00576FD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C7CD" w14:textId="77777777" w:rsidR="00AA00E5" w:rsidRPr="00AD05EA" w:rsidRDefault="00AA00E5" w:rsidP="00576FDA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A00E5" w:rsidRPr="00AD05EA" w14:paraId="0AAF3C82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71F75F1" w14:textId="77777777" w:rsidR="00AA00E5" w:rsidRPr="00AD05EA" w:rsidRDefault="00AA00E5" w:rsidP="00576FD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CFC6B5A" w14:textId="7DA8FDA7" w:rsidR="00AA00E5" w:rsidRPr="00AD05EA" w:rsidRDefault="00AA00E5" w:rsidP="00576FDA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1F978677" w14:textId="77777777" w:rsidR="00AF050C" w:rsidRPr="00AD05EA" w:rsidRDefault="00AF050C" w:rsidP="00AF050C">
      <w:pPr>
        <w:rPr>
          <w:rFonts w:ascii="Open Sans" w:hAnsi="Open Sans" w:cs="Open Sans"/>
          <w:iCs/>
          <w:color w:val="414B56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204"/>
        <w:gridCol w:w="2409"/>
      </w:tblGrid>
      <w:tr w:rsidR="00AF050C" w:rsidRPr="00AD05EA" w14:paraId="1F978679" w14:textId="77777777" w:rsidTr="1852B778">
        <w:tc>
          <w:tcPr>
            <w:tcW w:w="10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78" w14:textId="7CA0DABF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 xml:space="preserve">Continuing </w:t>
            </w:r>
            <w:r w:rsidR="413EB235" w:rsidRPr="0CBEB30B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>P</w:t>
            </w:r>
            <w:r w:rsidRPr="0CBEB30B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 xml:space="preserve">rofessional </w:t>
            </w:r>
            <w:r w:rsidR="15765E9B" w:rsidRPr="0CBEB30B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>D</w:t>
            </w:r>
            <w:r w:rsidRPr="0CBEB30B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>evelopment</w:t>
            </w:r>
            <w:r w:rsidRPr="00AD05EA">
              <w:rPr>
                <w:rFonts w:ascii="Open Sans" w:hAnsi="Open Sans" w:cs="Open Sans"/>
                <w:b w:val="0"/>
                <w:color w:val="FFFFFF" w:themeColor="background1"/>
                <w:sz w:val="24"/>
                <w:lang w:val="en-GB"/>
              </w:rPr>
              <w:t xml:space="preserve"> summaries</w:t>
            </w:r>
          </w:p>
        </w:tc>
      </w:tr>
      <w:tr w:rsidR="00AF050C" w:rsidRPr="00AD05EA" w14:paraId="1F97867D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7A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Activity</w:t>
            </w: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7B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Description (maximum 50 words for each activity)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7C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Cs/>
                <w:sz w:val="20"/>
                <w:szCs w:val="20"/>
              </w:rPr>
              <w:t>Date completed</w:t>
            </w:r>
          </w:p>
        </w:tc>
      </w:tr>
      <w:tr w:rsidR="00AF050C" w:rsidRPr="00AD05EA" w14:paraId="1F978682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7E" w14:textId="77777777" w:rsidR="00AF050C" w:rsidRPr="00AD05EA" w:rsidRDefault="00AF050C" w:rsidP="00AF050C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F97867F" w14:textId="77777777" w:rsidR="00AF050C" w:rsidRPr="00AD05EA" w:rsidRDefault="00AF050C" w:rsidP="00AF050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0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1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F050C" w:rsidRPr="00AD05EA" w14:paraId="1F978687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3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1F978684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5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6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F050C" w:rsidRPr="00AD05EA" w14:paraId="1F97868C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8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1F978689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A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B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F050C" w:rsidRPr="00AD05EA" w14:paraId="1F978691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D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1F97868E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8F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90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F050C" w:rsidRPr="00AD05EA" w14:paraId="1F978696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92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  <w:p w14:paraId="1F978693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94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8695" w14:textId="77777777" w:rsidR="00AF050C" w:rsidRPr="00AD05EA" w:rsidRDefault="00AF050C" w:rsidP="00AF050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F050C" w:rsidRPr="00AD05EA" w14:paraId="1F978699" w14:textId="77777777" w:rsidTr="1852B7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7DD72F9" w14:textId="632193BC" w:rsidR="00AF050C" w:rsidRPr="00AD05EA" w:rsidRDefault="00AF050C" w:rsidP="00AF050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B23EF44" w14:textId="65C7F23A" w:rsidR="00AF050C" w:rsidRPr="00AD05EA" w:rsidRDefault="00AF050C" w:rsidP="0CBEB30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7CCBB8C" w14:textId="0109E028" w:rsidR="00AF050C" w:rsidRPr="00AD05EA" w:rsidRDefault="00AF050C" w:rsidP="0CBEB30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77AE0E7" w14:textId="00718850" w:rsidR="00AF050C" w:rsidRPr="00AD05EA" w:rsidRDefault="00AF050C" w:rsidP="0CBEB30B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1F978698" w14:textId="00C4783F" w:rsidR="00AF050C" w:rsidRPr="00AD05EA" w:rsidRDefault="00AF050C" w:rsidP="00AF050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AF050C" w:rsidRPr="00AD05EA" w14:paraId="1F97869C" w14:textId="77777777" w:rsidTr="00AF050C">
        <w:tc>
          <w:tcPr>
            <w:tcW w:w="10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9B" w14:textId="1C1868E6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 xml:space="preserve"> Summary of experience (maximum 500 words)</w:t>
            </w:r>
          </w:p>
        </w:tc>
      </w:tr>
      <w:tr w:rsidR="00AF050C" w:rsidRPr="00AD05EA" w14:paraId="1F97869E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gridSpan w:val="3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9D" w14:textId="77777777" w:rsidR="00AF050C" w:rsidRPr="00AD05EA" w:rsidRDefault="00AF050C" w:rsidP="00AF050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A2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gridSpan w:val="3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9F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  <w:p w14:paraId="1F9786A1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</w:tbl>
    <w:p w14:paraId="1F9786A5" w14:textId="77777777" w:rsidR="00AF050C" w:rsidRPr="00AD05EA" w:rsidRDefault="00AF050C" w:rsidP="00AF050C">
      <w:pPr>
        <w:rPr>
          <w:rFonts w:ascii="Open Sans" w:hAnsi="Open Sans" w:cs="Open Sans"/>
          <w:iCs/>
          <w:color w:val="414B56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1"/>
      </w:tblGrid>
      <w:tr w:rsidR="00AF050C" w:rsidRPr="00AD05EA" w14:paraId="1F9786A7" w14:textId="77777777" w:rsidTr="00AF050C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A6" w14:textId="6B7C7C1E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 xml:space="preserve"> Case study 1 – practical experience (maximum 750 words)</w:t>
            </w:r>
          </w:p>
        </w:tc>
      </w:tr>
      <w:tr w:rsidR="00AF050C" w:rsidRPr="00AD05EA" w14:paraId="1F9786A9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A8" w14:textId="77777777" w:rsidR="00AF050C" w:rsidRPr="00AD05EA" w:rsidRDefault="00AF050C" w:rsidP="00AF050C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B2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AA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Description</w:t>
            </w:r>
          </w:p>
          <w:p w14:paraId="1F9786AB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AE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Critical analysis</w:t>
            </w:r>
          </w:p>
          <w:p w14:paraId="1F9786B1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</w:tbl>
    <w:p w14:paraId="1F9786B3" w14:textId="77777777" w:rsidR="00AF050C" w:rsidRPr="00AD05EA" w:rsidRDefault="00AF050C" w:rsidP="00AF050C">
      <w:pPr>
        <w:rPr>
          <w:rFonts w:ascii="Open Sans" w:hAnsi="Open Sans" w:cs="Open Sans"/>
          <w:iCs/>
          <w:color w:val="414B56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1"/>
      </w:tblGrid>
      <w:tr w:rsidR="00AF050C" w:rsidRPr="00AD05EA" w14:paraId="1F9786B5" w14:textId="77777777" w:rsidTr="00AF050C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B4" w14:textId="2AD35B5A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>Case study 2 – practical experience (maximum 750 words)</w:t>
            </w:r>
          </w:p>
        </w:tc>
      </w:tr>
      <w:tr w:rsidR="00AF050C" w:rsidRPr="00AD05EA" w14:paraId="1F9786B7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F9786B6" w14:textId="77777777" w:rsidR="00AF050C" w:rsidRPr="00AD05EA" w:rsidRDefault="00AF050C" w:rsidP="00AF050C">
            <w:pPr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C0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B8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Description</w:t>
            </w:r>
          </w:p>
          <w:p w14:paraId="1F9786B9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BC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Critical analysis</w:t>
            </w:r>
          </w:p>
          <w:p w14:paraId="1F9786BD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BF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  <w:tr w:rsidR="00AF050C" w:rsidRPr="00AD05EA" w14:paraId="1F9786C3" w14:textId="77777777" w:rsidTr="00AF050C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C2" w14:textId="23C73128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>Case study 3 – practical experience (maximum 750 words)</w:t>
            </w:r>
          </w:p>
        </w:tc>
      </w:tr>
      <w:tr w:rsidR="00AF050C" w:rsidRPr="00AD05EA" w14:paraId="1F9786C5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F9786C4" w14:textId="77777777" w:rsidR="00AF050C" w:rsidRPr="00AD05EA" w:rsidRDefault="00AF050C" w:rsidP="00AF050C">
            <w:pPr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CE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C6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Description (maximum 250 words)</w:t>
            </w:r>
          </w:p>
          <w:p w14:paraId="1F9786C7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CA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Critical analysis (maximum 500 words)</w:t>
            </w:r>
          </w:p>
          <w:p w14:paraId="1F9786CD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</w:tbl>
    <w:p w14:paraId="1F9786CF" w14:textId="77777777" w:rsidR="00AF050C" w:rsidRPr="00AD05EA" w:rsidRDefault="00AF050C" w:rsidP="00AF050C">
      <w:pPr>
        <w:rPr>
          <w:rFonts w:ascii="Open Sans" w:hAnsi="Open Sans" w:cs="Open Sans"/>
          <w:iCs/>
          <w:color w:val="414B56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1"/>
      </w:tblGrid>
      <w:tr w:rsidR="00AF050C" w:rsidRPr="00AD05EA" w14:paraId="1F9786D1" w14:textId="77777777" w:rsidTr="00AF050C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D0" w14:textId="6D78596C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 xml:space="preserve"> Case study 4 – practical experience (maximum 750 words)</w:t>
            </w:r>
          </w:p>
        </w:tc>
      </w:tr>
      <w:tr w:rsidR="00AF050C" w:rsidRPr="00AD05EA" w14:paraId="1F9786D3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F9786D2" w14:textId="77777777" w:rsidR="00AF050C" w:rsidRPr="00AD05EA" w:rsidRDefault="00AF050C" w:rsidP="00AF050C">
            <w:pPr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DB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D4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Description </w:t>
            </w:r>
          </w:p>
          <w:p w14:paraId="241B1CED" w14:textId="18C76E58" w:rsidR="00AF050C" w:rsidRDefault="00AF050C" w:rsidP="00AF050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F9786D7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Critical analysis</w:t>
            </w:r>
          </w:p>
          <w:p w14:paraId="1F9786D8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DA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</w:tbl>
    <w:p w14:paraId="1F9786DC" w14:textId="77777777" w:rsidR="00AF050C" w:rsidRPr="00AD05EA" w:rsidRDefault="00AF050C" w:rsidP="00AF050C">
      <w:pPr>
        <w:rPr>
          <w:rFonts w:ascii="Open Sans" w:hAnsi="Open Sans" w:cs="Open Sans"/>
          <w:iCs/>
          <w:color w:val="414B56"/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1"/>
      </w:tblGrid>
      <w:tr w:rsidR="00AF050C" w:rsidRPr="00AD05EA" w14:paraId="1F9786DE" w14:textId="77777777" w:rsidTr="00AF050C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4D3069"/>
            <w:vAlign w:val="center"/>
          </w:tcPr>
          <w:p w14:paraId="1F9786DD" w14:textId="482DE603" w:rsidR="00AF050C" w:rsidRPr="00AD05EA" w:rsidRDefault="00AF050C" w:rsidP="00AF050C">
            <w:pPr>
              <w:pStyle w:val="BodyText"/>
              <w:rPr>
                <w:rFonts w:ascii="Open Sans" w:hAnsi="Open Sans" w:cs="Open Sans"/>
                <w:b w:val="0"/>
                <w:color w:val="FFFFFF"/>
                <w:lang w:val="en-GB"/>
              </w:rPr>
            </w:pPr>
            <w:r w:rsidRPr="00AD05EA">
              <w:rPr>
                <w:rFonts w:ascii="Open Sans" w:hAnsi="Open Sans" w:cs="Open Sans"/>
                <w:b w:val="0"/>
                <w:color w:val="FFFFFF"/>
                <w:sz w:val="24"/>
                <w:lang w:val="en-GB"/>
              </w:rPr>
              <w:t>Case study 5 – practical/academic experience (delete as applicable) (maximum 750 words)</w:t>
            </w:r>
          </w:p>
        </w:tc>
      </w:tr>
      <w:tr w:rsidR="00AF050C" w:rsidRPr="00AD05EA" w14:paraId="1F9786E0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F9786DF" w14:textId="77777777" w:rsidR="00AF050C" w:rsidRPr="00AD05EA" w:rsidRDefault="00AF050C" w:rsidP="00AF050C">
            <w:pPr>
              <w:rPr>
                <w:rFonts w:ascii="Open Sans" w:hAnsi="Open Sans" w:cs="Open Sans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Word count:</w:t>
            </w:r>
          </w:p>
        </w:tc>
      </w:tr>
      <w:tr w:rsidR="00AF050C" w:rsidRPr="00AD05EA" w14:paraId="1F9786E9" w14:textId="77777777" w:rsidTr="0CBEB3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881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F9786E1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Description</w:t>
            </w:r>
          </w:p>
          <w:p w14:paraId="1F9786E2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E5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D05EA">
              <w:rPr>
                <w:rFonts w:ascii="Open Sans" w:hAnsi="Open Sans" w:cs="Open Sans"/>
                <w:b/>
                <w:bCs/>
                <w:sz w:val="20"/>
                <w:szCs w:val="20"/>
              </w:rPr>
              <w:t>Critical analysis</w:t>
            </w:r>
          </w:p>
          <w:p w14:paraId="1F9786E6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</w:p>
          <w:p w14:paraId="1F9786E8" w14:textId="77777777" w:rsidR="00AF050C" w:rsidRPr="00AD05EA" w:rsidRDefault="00AF050C" w:rsidP="00AF050C">
            <w:pPr>
              <w:rPr>
                <w:rFonts w:ascii="Open Sans" w:hAnsi="Open Sans" w:cs="Open Sans"/>
                <w:bCs/>
                <w:color w:val="1F497D"/>
                <w:sz w:val="20"/>
                <w:szCs w:val="20"/>
              </w:rPr>
            </w:pPr>
          </w:p>
        </w:tc>
      </w:tr>
    </w:tbl>
    <w:p w14:paraId="1F9786EA" w14:textId="37878B0F" w:rsidR="00AF050C" w:rsidRPr="00AD05EA" w:rsidRDefault="00AF050C" w:rsidP="00AF2737">
      <w:pPr>
        <w:rPr>
          <w:rFonts w:ascii="Open Sans" w:hAnsi="Open Sans" w:cs="Open Sans"/>
          <w:iCs/>
          <w:color w:val="414B56"/>
          <w:sz w:val="20"/>
          <w:szCs w:val="20"/>
        </w:rPr>
      </w:pPr>
    </w:p>
    <w:sectPr w:rsidR="00AF050C" w:rsidRPr="00AD05EA" w:rsidSect="00AF0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87" w:right="567" w:bottom="567" w:left="567" w:header="873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2460" w14:textId="77777777" w:rsidR="00746050" w:rsidRDefault="00746050">
      <w:r>
        <w:separator/>
      </w:r>
    </w:p>
  </w:endnote>
  <w:endnote w:type="continuationSeparator" w:id="0">
    <w:p w14:paraId="7B4560E3" w14:textId="77777777" w:rsidR="00746050" w:rsidRDefault="00746050">
      <w:r>
        <w:continuationSeparator/>
      </w:r>
    </w:p>
  </w:endnote>
  <w:endnote w:type="continuationNotice" w:id="1">
    <w:p w14:paraId="13AA6E38" w14:textId="77777777" w:rsidR="00746050" w:rsidRDefault="00746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ans B5 Plai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879A" w14:textId="77777777" w:rsidR="00AF050C" w:rsidRDefault="00AF050C">
    <w:pPr>
      <w:spacing w:line="259" w:lineRule="auto"/>
      <w:ind w:right="-453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F9787A5" wp14:editId="1F9787A6">
              <wp:simplePos x="0" y="0"/>
              <wp:positionH relativeFrom="page">
                <wp:posOffset>1041931</wp:posOffset>
              </wp:positionH>
              <wp:positionV relativeFrom="page">
                <wp:posOffset>10101521</wp:posOffset>
              </wp:positionV>
              <wp:extent cx="57455" cy="158217"/>
              <wp:effectExtent l="0" t="0" r="0" b="0"/>
              <wp:wrapSquare wrapText="bothSides"/>
              <wp:docPr id="4523" name="Group 4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55" cy="158217"/>
                        <a:chOff x="0" y="0"/>
                        <a:chExt cx="57455" cy="158217"/>
                      </a:xfrm>
                    </wpg:grpSpPr>
                    <wps:wsp>
                      <wps:cNvPr id="4723" name="Shape 4723"/>
                      <wps:cNvSpPr/>
                      <wps:spPr>
                        <a:xfrm>
                          <a:off x="0" y="0"/>
                          <a:ext cx="57455" cy="158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55" h="158217">
                              <a:moveTo>
                                <a:pt x="0" y="0"/>
                              </a:moveTo>
                              <a:lnTo>
                                <a:pt x="57455" y="0"/>
                              </a:lnTo>
                              <a:lnTo>
                                <a:pt x="57455" y="158217"/>
                              </a:lnTo>
                              <a:lnTo>
                                <a:pt x="0" y="15821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E31FE7" id="Group 4523" o:spid="_x0000_s1026" style="position:absolute;margin-left:82.05pt;margin-top:795.4pt;width:4.5pt;height:12.45pt;z-index:251658243;mso-position-horizontal-relative:page;mso-position-vertical-relative:page" coordsize="57455,158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">
              <v:shape id="Shape 4723" o:spid="_x0000_s1027" style="position:absolute;width:57455;height:158217;visibility:visible;mso-wrap-style:square;v-text-anchor:top" coordsize="57455,15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" path="m,l57455,r,158217l,158217,,e" fillcolor="#4a1763" stroked="f" strokeweight="0">
                <v:stroke miterlimit="83231f" joinstyle="miter"/>
                <v:path arrowok="t" textboxrect="0,0,57455,158217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/>
        <w:color w:val="4A1763"/>
        <w:sz w:val="36"/>
      </w:rPr>
      <w:t>rics.org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93140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1F97879B" w14:textId="77777777" w:rsidR="00AF050C" w:rsidRPr="003556CF" w:rsidRDefault="00AF050C" w:rsidP="005C1E0F">
        <w:pPr>
          <w:tabs>
            <w:tab w:val="right" w:pos="10215"/>
          </w:tabs>
          <w:spacing w:line="259" w:lineRule="auto"/>
          <w:ind w:left="-557" w:right="-453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F9787A7" wp14:editId="1F9787A8">
              <wp:simplePos x="0" y="0"/>
              <wp:positionH relativeFrom="column">
                <wp:posOffset>-349250</wp:posOffset>
              </wp:positionH>
              <wp:positionV relativeFrom="paragraph">
                <wp:posOffset>-40005</wp:posOffset>
              </wp:positionV>
              <wp:extent cx="7562850" cy="898922"/>
              <wp:effectExtent l="0" t="0" r="0" b="0"/>
              <wp:wrapNone/>
              <wp:docPr id="28" name="Picture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19000-RICS-UK-LONDON-LH-FOOT-P2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2850" cy="8989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Calibri" w:eastAsia="Calibri" w:hAnsi="Calibri" w:cs="Calibri"/>
            <w:b/>
            <w:color w:val="4A1763"/>
            <w:sz w:val="36"/>
          </w:rPr>
          <w:tab/>
        </w:r>
      </w:p>
      <w:p w14:paraId="1F97879C" w14:textId="77777777" w:rsidR="00AF050C" w:rsidRPr="00AF050C" w:rsidRDefault="00AF050C">
        <w:pPr>
          <w:jc w:val="center"/>
          <w:rPr>
            <w:rFonts w:ascii="Arial" w:hAnsi="Arial" w:cs="Arial"/>
            <w:sz w:val="22"/>
            <w:szCs w:val="22"/>
          </w:rPr>
        </w:pPr>
        <w:r w:rsidRPr="00AF050C">
          <w:rPr>
            <w:rFonts w:ascii="Arial" w:hAnsi="Arial" w:cs="Arial"/>
            <w:sz w:val="22"/>
            <w:szCs w:val="22"/>
          </w:rPr>
          <w:fldChar w:fldCharType="begin"/>
        </w:r>
        <w:r w:rsidRPr="00AF050C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AF050C">
          <w:rPr>
            <w:rFonts w:ascii="Arial" w:hAnsi="Arial" w:cs="Arial"/>
            <w:sz w:val="22"/>
            <w:szCs w:val="22"/>
          </w:rPr>
          <w:fldChar w:fldCharType="separate"/>
        </w:r>
        <w:r w:rsidR="00725C17">
          <w:rPr>
            <w:rFonts w:ascii="Arial" w:hAnsi="Arial" w:cs="Arial"/>
            <w:noProof/>
            <w:sz w:val="22"/>
            <w:szCs w:val="22"/>
          </w:rPr>
          <w:t>2</w:t>
        </w:r>
        <w:r w:rsidRPr="00AF050C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F97879D" w14:textId="77777777" w:rsidR="00AF050C" w:rsidRPr="005C1E0F" w:rsidRDefault="00AF050C" w:rsidP="005C1E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879F" w14:textId="77777777" w:rsidR="00AF050C" w:rsidRDefault="00AF050C" w:rsidP="007D1046">
    <w:pPr>
      <w:spacing w:line="259" w:lineRule="auto"/>
      <w:ind w:right="-453"/>
      <w:rPr>
        <w:noProof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1F9787AD" wp14:editId="1F9787AE">
          <wp:simplePos x="0" y="0"/>
          <wp:positionH relativeFrom="column">
            <wp:posOffset>5514340</wp:posOffset>
          </wp:positionH>
          <wp:positionV relativeFrom="paragraph">
            <wp:posOffset>-200025</wp:posOffset>
          </wp:positionV>
          <wp:extent cx="1667510" cy="898525"/>
          <wp:effectExtent l="0" t="0" r="889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9000-RICS-UK-LONDON-LH-FOOT-P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40"/>
                  <a:stretch/>
                </pic:blipFill>
                <pic:spPr bwMode="auto">
                  <a:xfrm>
                    <a:off x="0" y="0"/>
                    <a:ext cx="1667510" cy="898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9787A0" w14:textId="77777777" w:rsidR="00AF050C" w:rsidRPr="003556CF" w:rsidRDefault="00AF050C" w:rsidP="007D1046">
    <w:pPr>
      <w:spacing w:line="259" w:lineRule="auto"/>
      <w:ind w:right="-45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BA89" w14:textId="77777777" w:rsidR="00746050" w:rsidRDefault="00746050">
      <w:r>
        <w:separator/>
      </w:r>
    </w:p>
  </w:footnote>
  <w:footnote w:type="continuationSeparator" w:id="0">
    <w:p w14:paraId="3A979A74" w14:textId="77777777" w:rsidR="00746050" w:rsidRDefault="00746050">
      <w:r>
        <w:continuationSeparator/>
      </w:r>
    </w:p>
  </w:footnote>
  <w:footnote w:type="continuationNotice" w:id="1">
    <w:p w14:paraId="42B8A9BD" w14:textId="77777777" w:rsidR="00746050" w:rsidRDefault="00746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8798" w14:textId="77777777" w:rsidR="00AF050C" w:rsidRDefault="00AF050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1F9787A1" wp14:editId="1F9787A2">
              <wp:simplePos x="0" y="0"/>
              <wp:positionH relativeFrom="page">
                <wp:posOffset>360004</wp:posOffset>
              </wp:positionH>
              <wp:positionV relativeFrom="page">
                <wp:posOffset>9982802</wp:posOffset>
              </wp:positionV>
              <wp:extent cx="1142441" cy="395668"/>
              <wp:effectExtent l="0" t="0" r="0" b="0"/>
              <wp:wrapNone/>
              <wp:docPr id="4501" name="Group 4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2441" cy="395668"/>
                        <a:chOff x="0" y="0"/>
                        <a:chExt cx="1142441" cy="395668"/>
                      </a:xfrm>
                    </wpg:grpSpPr>
                    <wps:wsp>
                      <wps:cNvPr id="4508" name="Shape 4508"/>
                      <wps:cNvSpPr/>
                      <wps:spPr>
                        <a:xfrm>
                          <a:off x="243904" y="111506"/>
                          <a:ext cx="35801" cy="236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01" h="23622">
                              <a:moveTo>
                                <a:pt x="4991" y="0"/>
                              </a:moveTo>
                              <a:cubicBezTo>
                                <a:pt x="4991" y="0"/>
                                <a:pt x="13208" y="1829"/>
                                <a:pt x="20853" y="5055"/>
                              </a:cubicBezTo>
                              <a:cubicBezTo>
                                <a:pt x="28969" y="8471"/>
                                <a:pt x="35801" y="11976"/>
                                <a:pt x="35801" y="11976"/>
                              </a:cubicBezTo>
                              <a:cubicBezTo>
                                <a:pt x="33630" y="18720"/>
                                <a:pt x="27470" y="23622"/>
                                <a:pt x="20218" y="23622"/>
                              </a:cubicBezTo>
                              <a:cubicBezTo>
                                <a:pt x="11113" y="23622"/>
                                <a:pt x="0" y="14377"/>
                                <a:pt x="49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5" name="Shape 4505"/>
                      <wps:cNvSpPr/>
                      <wps:spPr>
                        <a:xfrm>
                          <a:off x="0" y="20929"/>
                          <a:ext cx="137706" cy="360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706" h="360756">
                              <a:moveTo>
                                <a:pt x="108636" y="0"/>
                              </a:moveTo>
                              <a:lnTo>
                                <a:pt x="137706" y="72403"/>
                              </a:lnTo>
                              <a:cubicBezTo>
                                <a:pt x="124574" y="76505"/>
                                <a:pt x="84099" y="87491"/>
                                <a:pt x="54166" y="128613"/>
                              </a:cubicBezTo>
                              <a:cubicBezTo>
                                <a:pt x="54166" y="128613"/>
                                <a:pt x="70904" y="124105"/>
                                <a:pt x="82829" y="131293"/>
                              </a:cubicBezTo>
                              <a:cubicBezTo>
                                <a:pt x="82829" y="131293"/>
                                <a:pt x="49466" y="156299"/>
                                <a:pt x="35420" y="192240"/>
                              </a:cubicBezTo>
                              <a:cubicBezTo>
                                <a:pt x="35420" y="192240"/>
                                <a:pt x="28702" y="300076"/>
                                <a:pt x="124727" y="360756"/>
                              </a:cubicBezTo>
                              <a:cubicBezTo>
                                <a:pt x="51651" y="331661"/>
                                <a:pt x="0" y="260248"/>
                                <a:pt x="0" y="176759"/>
                              </a:cubicBezTo>
                              <a:cubicBezTo>
                                <a:pt x="0" y="99530"/>
                                <a:pt x="44209" y="32652"/>
                                <a:pt x="1086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4" name="Shape 4504"/>
                      <wps:cNvSpPr/>
                      <wps:spPr>
                        <a:xfrm>
                          <a:off x="256515" y="20231"/>
                          <a:ext cx="79893" cy="127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93" h="127581">
                              <a:moveTo>
                                <a:pt x="29108" y="0"/>
                              </a:moveTo>
                              <a:cubicBezTo>
                                <a:pt x="45422" y="8090"/>
                                <a:pt x="60458" y="18366"/>
                                <a:pt x="73837" y="30445"/>
                              </a:cubicBezTo>
                              <a:lnTo>
                                <a:pt x="79893" y="37628"/>
                              </a:lnTo>
                              <a:lnTo>
                                <a:pt x="79893" y="127581"/>
                              </a:lnTo>
                              <a:lnTo>
                                <a:pt x="61542" y="118938"/>
                              </a:lnTo>
                              <a:cubicBezTo>
                                <a:pt x="54011" y="115395"/>
                                <a:pt x="46184" y="111716"/>
                                <a:pt x="38697" y="108204"/>
                              </a:cubicBezTo>
                              <a:cubicBezTo>
                                <a:pt x="36004" y="106997"/>
                                <a:pt x="40792" y="103112"/>
                                <a:pt x="43002" y="99009"/>
                              </a:cubicBezTo>
                              <a:cubicBezTo>
                                <a:pt x="47612" y="90322"/>
                                <a:pt x="16574" y="76632"/>
                                <a:pt x="0" y="72733"/>
                              </a:cubicBezTo>
                              <a:lnTo>
                                <a:pt x="291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3" name="Shape 4503"/>
                      <wps:cNvSpPr/>
                      <wps:spPr>
                        <a:xfrm>
                          <a:off x="128321" y="76"/>
                          <a:ext cx="57785" cy="35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85" h="35496">
                              <a:moveTo>
                                <a:pt x="57417" y="0"/>
                              </a:moveTo>
                              <a:cubicBezTo>
                                <a:pt x="57645" y="2045"/>
                                <a:pt x="57785" y="4711"/>
                                <a:pt x="57785" y="6376"/>
                              </a:cubicBezTo>
                              <a:cubicBezTo>
                                <a:pt x="57785" y="22466"/>
                                <a:pt x="44755" y="35496"/>
                                <a:pt x="28664" y="35496"/>
                              </a:cubicBezTo>
                              <a:cubicBezTo>
                                <a:pt x="14669" y="35496"/>
                                <a:pt x="2769" y="25412"/>
                                <a:pt x="0" y="12205"/>
                              </a:cubicBezTo>
                              <a:cubicBezTo>
                                <a:pt x="18009" y="5449"/>
                                <a:pt x="37313" y="1219"/>
                                <a:pt x="574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2" name="Shape 4502"/>
                      <wps:cNvSpPr/>
                      <wps:spPr>
                        <a:xfrm>
                          <a:off x="208547" y="0"/>
                          <a:ext cx="57442" cy="353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42" h="35318">
                              <a:moveTo>
                                <a:pt x="330" y="0"/>
                              </a:moveTo>
                              <a:cubicBezTo>
                                <a:pt x="20257" y="1092"/>
                                <a:pt x="39472" y="5131"/>
                                <a:pt x="57442" y="11747"/>
                              </a:cubicBezTo>
                              <a:cubicBezTo>
                                <a:pt x="54635" y="24929"/>
                                <a:pt x="42951" y="35318"/>
                                <a:pt x="28994" y="35318"/>
                              </a:cubicBezTo>
                              <a:cubicBezTo>
                                <a:pt x="12929" y="35318"/>
                                <a:pt x="0" y="22555"/>
                                <a:pt x="0" y="6515"/>
                              </a:cubicBezTo>
                              <a:cubicBezTo>
                                <a:pt x="0" y="4966"/>
                                <a:pt x="102" y="1980"/>
                                <a:pt x="3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3" name="Shape 4513"/>
                      <wps:cNvSpPr/>
                      <wps:spPr>
                        <a:xfrm>
                          <a:off x="471322" y="118466"/>
                          <a:ext cx="198844" cy="161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844" h="161671">
                              <a:moveTo>
                                <a:pt x="0" y="253"/>
                              </a:moveTo>
                              <a:lnTo>
                                <a:pt x="88608" y="253"/>
                              </a:lnTo>
                              <a:cubicBezTo>
                                <a:pt x="103988" y="253"/>
                                <a:pt x="124930" y="0"/>
                                <a:pt x="139065" y="5816"/>
                              </a:cubicBezTo>
                              <a:cubicBezTo>
                                <a:pt x="157569" y="13462"/>
                                <a:pt x="163766" y="26022"/>
                                <a:pt x="163766" y="42202"/>
                              </a:cubicBezTo>
                              <a:cubicBezTo>
                                <a:pt x="163766" y="61175"/>
                                <a:pt x="146202" y="77050"/>
                                <a:pt x="122441" y="84797"/>
                              </a:cubicBezTo>
                              <a:cubicBezTo>
                                <a:pt x="134544" y="99212"/>
                                <a:pt x="175908" y="144538"/>
                                <a:pt x="198844" y="158470"/>
                              </a:cubicBezTo>
                              <a:cubicBezTo>
                                <a:pt x="182296" y="160934"/>
                                <a:pt x="169558" y="161671"/>
                                <a:pt x="156756" y="161671"/>
                              </a:cubicBezTo>
                              <a:cubicBezTo>
                                <a:pt x="133667" y="161671"/>
                                <a:pt x="121463" y="156756"/>
                                <a:pt x="104965" y="139293"/>
                              </a:cubicBezTo>
                              <a:cubicBezTo>
                                <a:pt x="96025" y="129806"/>
                                <a:pt x="80937" y="109703"/>
                                <a:pt x="65849" y="87630"/>
                              </a:cubicBezTo>
                              <a:cubicBezTo>
                                <a:pt x="65849" y="87630"/>
                                <a:pt x="104483" y="74028"/>
                                <a:pt x="104483" y="48387"/>
                              </a:cubicBezTo>
                              <a:cubicBezTo>
                                <a:pt x="104483" y="31483"/>
                                <a:pt x="92050" y="23596"/>
                                <a:pt x="70536" y="23596"/>
                              </a:cubicBezTo>
                              <a:lnTo>
                                <a:pt x="57455" y="23596"/>
                              </a:lnTo>
                              <a:lnTo>
                                <a:pt x="57455" y="158470"/>
                              </a:lnTo>
                              <a:lnTo>
                                <a:pt x="0" y="158496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1" name="Shape 4511"/>
                      <wps:cNvSpPr/>
                      <wps:spPr>
                        <a:xfrm>
                          <a:off x="1102652" y="116497"/>
                          <a:ext cx="20599" cy="40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9" h="40551">
                              <a:moveTo>
                                <a:pt x="19939" y="0"/>
                              </a:moveTo>
                              <a:lnTo>
                                <a:pt x="20599" y="264"/>
                              </a:lnTo>
                              <a:lnTo>
                                <a:pt x="20599" y="3798"/>
                              </a:lnTo>
                              <a:lnTo>
                                <a:pt x="19939" y="3518"/>
                              </a:lnTo>
                              <a:cubicBezTo>
                                <a:pt x="11163" y="3518"/>
                                <a:pt x="4331" y="10401"/>
                                <a:pt x="4331" y="20269"/>
                              </a:cubicBezTo>
                              <a:cubicBezTo>
                                <a:pt x="4331" y="29490"/>
                                <a:pt x="10300" y="37020"/>
                                <a:pt x="19939" y="37020"/>
                              </a:cubicBezTo>
                              <a:lnTo>
                                <a:pt x="20599" y="36741"/>
                              </a:lnTo>
                              <a:lnTo>
                                <a:pt x="20599" y="40287"/>
                              </a:lnTo>
                              <a:lnTo>
                                <a:pt x="19939" y="40551"/>
                              </a:lnTo>
                              <a:cubicBezTo>
                                <a:pt x="8293" y="40551"/>
                                <a:pt x="0" y="31814"/>
                                <a:pt x="0" y="20269"/>
                              </a:cubicBezTo>
                              <a:cubicBezTo>
                                <a:pt x="0" y="8077"/>
                                <a:pt x="9208" y="0"/>
                                <a:pt x="1993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0" name="Shape 4510"/>
                      <wps:cNvSpPr/>
                      <wps:spPr>
                        <a:xfrm>
                          <a:off x="952132" y="115188"/>
                          <a:ext cx="152273" cy="1652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273" h="165253">
                              <a:moveTo>
                                <a:pt x="77775" y="0"/>
                              </a:moveTo>
                              <a:cubicBezTo>
                                <a:pt x="95847" y="0"/>
                                <a:pt x="115811" y="2629"/>
                                <a:pt x="132258" y="7760"/>
                              </a:cubicBezTo>
                              <a:lnTo>
                                <a:pt x="132258" y="35700"/>
                              </a:lnTo>
                              <a:cubicBezTo>
                                <a:pt x="118682" y="29070"/>
                                <a:pt x="102133" y="24067"/>
                                <a:pt x="86284" y="24067"/>
                              </a:cubicBezTo>
                              <a:cubicBezTo>
                                <a:pt x="74016" y="24067"/>
                                <a:pt x="58979" y="28131"/>
                                <a:pt x="58979" y="39472"/>
                              </a:cubicBezTo>
                              <a:cubicBezTo>
                                <a:pt x="58979" y="53835"/>
                                <a:pt x="85865" y="57430"/>
                                <a:pt x="109487" y="65215"/>
                              </a:cubicBezTo>
                              <a:cubicBezTo>
                                <a:pt x="138748" y="74880"/>
                                <a:pt x="152273" y="87541"/>
                                <a:pt x="152273" y="113259"/>
                              </a:cubicBezTo>
                              <a:cubicBezTo>
                                <a:pt x="152273" y="133083"/>
                                <a:pt x="138036" y="165253"/>
                                <a:pt x="66370" y="165253"/>
                              </a:cubicBezTo>
                              <a:cubicBezTo>
                                <a:pt x="45644" y="165253"/>
                                <a:pt x="20866" y="161849"/>
                                <a:pt x="1384" y="156084"/>
                              </a:cubicBezTo>
                              <a:lnTo>
                                <a:pt x="1372" y="128029"/>
                              </a:lnTo>
                              <a:cubicBezTo>
                                <a:pt x="20866" y="137808"/>
                                <a:pt x="38443" y="140691"/>
                                <a:pt x="61036" y="140691"/>
                              </a:cubicBezTo>
                              <a:cubicBezTo>
                                <a:pt x="75146" y="140691"/>
                                <a:pt x="94247" y="137097"/>
                                <a:pt x="94247" y="123673"/>
                              </a:cubicBezTo>
                              <a:cubicBezTo>
                                <a:pt x="94247" y="107557"/>
                                <a:pt x="68618" y="104737"/>
                                <a:pt x="41288" y="95721"/>
                              </a:cubicBezTo>
                              <a:cubicBezTo>
                                <a:pt x="19190" y="88418"/>
                                <a:pt x="0" y="74600"/>
                                <a:pt x="0" y="49264"/>
                              </a:cubicBezTo>
                              <a:cubicBezTo>
                                <a:pt x="0" y="17844"/>
                                <a:pt x="28169" y="0"/>
                                <a:pt x="7777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6" name="Shape 4506"/>
                      <wps:cNvSpPr/>
                      <wps:spPr>
                        <a:xfrm>
                          <a:off x="336408" y="57858"/>
                          <a:ext cx="59299" cy="280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99" h="280862">
                              <a:moveTo>
                                <a:pt x="0" y="0"/>
                              </a:moveTo>
                              <a:lnTo>
                                <a:pt x="28727" y="34075"/>
                              </a:lnTo>
                              <a:cubicBezTo>
                                <a:pt x="48091" y="64674"/>
                                <a:pt x="59299" y="100949"/>
                                <a:pt x="59299" y="139829"/>
                              </a:cubicBezTo>
                              <a:cubicBezTo>
                                <a:pt x="59299" y="177078"/>
                                <a:pt x="49012" y="211934"/>
                                <a:pt x="31127" y="241701"/>
                              </a:cubicBezTo>
                              <a:lnTo>
                                <a:pt x="0" y="280862"/>
                              </a:lnTo>
                              <a:lnTo>
                                <a:pt x="0" y="171874"/>
                              </a:lnTo>
                              <a:lnTo>
                                <a:pt x="3448" y="173823"/>
                              </a:lnTo>
                              <a:cubicBezTo>
                                <a:pt x="14617" y="178117"/>
                                <a:pt x="23094" y="175358"/>
                                <a:pt x="29314" y="170462"/>
                              </a:cubicBezTo>
                              <a:cubicBezTo>
                                <a:pt x="38852" y="162994"/>
                                <a:pt x="37277" y="154219"/>
                                <a:pt x="37277" y="154219"/>
                              </a:cubicBezTo>
                              <a:cubicBezTo>
                                <a:pt x="37277" y="154219"/>
                                <a:pt x="25352" y="159769"/>
                                <a:pt x="14658" y="159870"/>
                              </a:cubicBezTo>
                              <a:lnTo>
                                <a:pt x="0" y="158213"/>
                              </a:lnTo>
                              <a:lnTo>
                                <a:pt x="0" y="137740"/>
                              </a:lnTo>
                              <a:lnTo>
                                <a:pt x="1413" y="136466"/>
                              </a:lnTo>
                              <a:cubicBezTo>
                                <a:pt x="9309" y="126875"/>
                                <a:pt x="9959" y="117960"/>
                                <a:pt x="9959" y="117960"/>
                              </a:cubicBezTo>
                              <a:cubicBezTo>
                                <a:pt x="9959" y="117960"/>
                                <a:pt x="21110" y="114087"/>
                                <a:pt x="25352" y="105209"/>
                              </a:cubicBezTo>
                              <a:cubicBezTo>
                                <a:pt x="26431" y="102949"/>
                                <a:pt x="24158" y="101348"/>
                                <a:pt x="24158" y="101348"/>
                              </a:cubicBezTo>
                              <a:cubicBezTo>
                                <a:pt x="24158" y="101348"/>
                                <a:pt x="15306" y="97167"/>
                                <a:pt x="2711" y="91229"/>
                              </a:cubicBezTo>
                              <a:lnTo>
                                <a:pt x="0" y="89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6" name="Shape 4516"/>
                      <wps:cNvSpPr/>
                      <wps:spPr>
                        <a:xfrm>
                          <a:off x="110007" y="153746"/>
                          <a:ext cx="138557" cy="2419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557" h="241922">
                              <a:moveTo>
                                <a:pt x="55232" y="0"/>
                              </a:moveTo>
                              <a:cubicBezTo>
                                <a:pt x="55232" y="0"/>
                                <a:pt x="10312" y="48146"/>
                                <a:pt x="36208" y="92431"/>
                              </a:cubicBezTo>
                              <a:cubicBezTo>
                                <a:pt x="36208" y="92431"/>
                                <a:pt x="39840" y="84481"/>
                                <a:pt x="45504" y="78016"/>
                              </a:cubicBezTo>
                              <a:cubicBezTo>
                                <a:pt x="45504" y="78016"/>
                                <a:pt x="48222" y="95009"/>
                                <a:pt x="76568" y="120333"/>
                              </a:cubicBezTo>
                              <a:cubicBezTo>
                                <a:pt x="98641" y="140030"/>
                                <a:pt x="138557" y="173241"/>
                                <a:pt x="132829" y="236779"/>
                              </a:cubicBezTo>
                              <a:cubicBezTo>
                                <a:pt x="118364" y="240157"/>
                                <a:pt x="103353" y="241922"/>
                                <a:pt x="87808" y="241922"/>
                              </a:cubicBezTo>
                              <a:cubicBezTo>
                                <a:pt x="83566" y="241922"/>
                                <a:pt x="79324" y="241821"/>
                                <a:pt x="75120" y="241554"/>
                              </a:cubicBezTo>
                              <a:cubicBezTo>
                                <a:pt x="76505" y="237566"/>
                                <a:pt x="80340" y="223686"/>
                                <a:pt x="76505" y="200787"/>
                              </a:cubicBezTo>
                              <a:cubicBezTo>
                                <a:pt x="68453" y="152273"/>
                                <a:pt x="40157" y="139205"/>
                                <a:pt x="27597" y="113297"/>
                              </a:cubicBezTo>
                              <a:cubicBezTo>
                                <a:pt x="27597" y="113297"/>
                                <a:pt x="22492" y="125692"/>
                                <a:pt x="20612" y="141707"/>
                              </a:cubicBezTo>
                              <a:cubicBezTo>
                                <a:pt x="20612" y="141707"/>
                                <a:pt x="4305" y="130353"/>
                                <a:pt x="1740" y="98895"/>
                              </a:cubicBezTo>
                              <a:cubicBezTo>
                                <a:pt x="0" y="76924"/>
                                <a:pt x="10198" y="22937"/>
                                <a:pt x="552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7" name="Shape 4507"/>
                      <wps:cNvSpPr/>
                      <wps:spPr>
                        <a:xfrm>
                          <a:off x="159512" y="92113"/>
                          <a:ext cx="176896" cy="278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896" h="278790">
                              <a:moveTo>
                                <a:pt x="17031" y="88"/>
                              </a:moveTo>
                              <a:cubicBezTo>
                                <a:pt x="15761" y="3213"/>
                                <a:pt x="15088" y="6591"/>
                                <a:pt x="15088" y="10147"/>
                              </a:cubicBezTo>
                              <a:cubicBezTo>
                                <a:pt x="15088" y="25146"/>
                                <a:pt x="27191" y="37312"/>
                                <a:pt x="42240" y="37312"/>
                              </a:cubicBezTo>
                              <a:cubicBezTo>
                                <a:pt x="44374" y="37312"/>
                                <a:pt x="46431" y="37071"/>
                                <a:pt x="48425" y="36563"/>
                              </a:cubicBezTo>
                              <a:cubicBezTo>
                                <a:pt x="46203" y="40170"/>
                                <a:pt x="0" y="116141"/>
                                <a:pt x="100444" y="163652"/>
                              </a:cubicBezTo>
                              <a:cubicBezTo>
                                <a:pt x="115164" y="159220"/>
                                <a:pt x="133007" y="164452"/>
                                <a:pt x="144031" y="182855"/>
                              </a:cubicBezTo>
                              <a:cubicBezTo>
                                <a:pt x="144031" y="182855"/>
                                <a:pt x="165227" y="167119"/>
                                <a:pt x="161011" y="137312"/>
                              </a:cubicBezTo>
                              <a:cubicBezTo>
                                <a:pt x="155702" y="142837"/>
                                <a:pt x="148590" y="147942"/>
                                <a:pt x="140284" y="147942"/>
                              </a:cubicBezTo>
                              <a:cubicBezTo>
                                <a:pt x="123990" y="147942"/>
                                <a:pt x="110439" y="135293"/>
                                <a:pt x="110439" y="118999"/>
                              </a:cubicBezTo>
                              <a:cubicBezTo>
                                <a:pt x="110439" y="102794"/>
                                <a:pt x="123584" y="89547"/>
                                <a:pt x="139852" y="89547"/>
                              </a:cubicBezTo>
                              <a:cubicBezTo>
                                <a:pt x="153505" y="89547"/>
                                <a:pt x="164427" y="99161"/>
                                <a:pt x="167754" y="111722"/>
                              </a:cubicBezTo>
                              <a:lnTo>
                                <a:pt x="176896" y="103485"/>
                              </a:lnTo>
                              <a:lnTo>
                                <a:pt x="176896" y="123958"/>
                              </a:lnTo>
                              <a:lnTo>
                                <a:pt x="176681" y="123934"/>
                              </a:lnTo>
                              <a:cubicBezTo>
                                <a:pt x="172745" y="122875"/>
                                <a:pt x="169361" y="121456"/>
                                <a:pt x="165113" y="120091"/>
                              </a:cubicBezTo>
                              <a:cubicBezTo>
                                <a:pt x="158839" y="118104"/>
                                <a:pt x="152441" y="117843"/>
                                <a:pt x="147612" y="118080"/>
                              </a:cubicBezTo>
                              <a:cubicBezTo>
                                <a:pt x="142783" y="118316"/>
                                <a:pt x="139522" y="119049"/>
                                <a:pt x="139522" y="119049"/>
                              </a:cubicBezTo>
                              <a:cubicBezTo>
                                <a:pt x="139522" y="119049"/>
                                <a:pt x="152006" y="120688"/>
                                <a:pt x="168262" y="132740"/>
                              </a:cubicBezTo>
                              <a:lnTo>
                                <a:pt x="176896" y="137620"/>
                              </a:lnTo>
                              <a:lnTo>
                                <a:pt x="176896" y="246607"/>
                              </a:lnTo>
                              <a:lnTo>
                                <a:pt x="175834" y="247944"/>
                              </a:lnTo>
                              <a:cubicBezTo>
                                <a:pt x="163428" y="259947"/>
                                <a:pt x="149460" y="270341"/>
                                <a:pt x="134264" y="278790"/>
                              </a:cubicBezTo>
                              <a:cubicBezTo>
                                <a:pt x="135699" y="271805"/>
                                <a:pt x="139141" y="242011"/>
                                <a:pt x="103454" y="202412"/>
                              </a:cubicBezTo>
                              <a:cubicBezTo>
                                <a:pt x="75222" y="171094"/>
                                <a:pt x="29286" y="163538"/>
                                <a:pt x="17196" y="120002"/>
                              </a:cubicBezTo>
                              <a:cubicBezTo>
                                <a:pt x="6198" y="80340"/>
                                <a:pt x="25121" y="49225"/>
                                <a:pt x="25121" y="49225"/>
                              </a:cubicBezTo>
                              <a:cubicBezTo>
                                <a:pt x="25121" y="49225"/>
                                <a:pt x="6096" y="45009"/>
                                <a:pt x="6096" y="22440"/>
                              </a:cubicBezTo>
                              <a:cubicBezTo>
                                <a:pt x="6096" y="7938"/>
                                <a:pt x="16866" y="0"/>
                                <a:pt x="17031" y="8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4" name="Shape 4514"/>
                      <wps:cNvSpPr/>
                      <wps:spPr>
                        <a:xfrm>
                          <a:off x="1114895" y="125920"/>
                          <a:ext cx="8357" cy="22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57" h="22454">
                              <a:moveTo>
                                <a:pt x="0" y="0"/>
                              </a:moveTo>
                              <a:lnTo>
                                <a:pt x="8357" y="0"/>
                              </a:lnTo>
                              <a:lnTo>
                                <a:pt x="8357" y="3284"/>
                              </a:lnTo>
                              <a:lnTo>
                                <a:pt x="8141" y="3149"/>
                              </a:lnTo>
                              <a:lnTo>
                                <a:pt x="3696" y="3149"/>
                              </a:lnTo>
                              <a:lnTo>
                                <a:pt x="3696" y="9716"/>
                              </a:lnTo>
                              <a:lnTo>
                                <a:pt x="7810" y="9716"/>
                              </a:lnTo>
                              <a:lnTo>
                                <a:pt x="8357" y="9345"/>
                              </a:lnTo>
                              <a:lnTo>
                                <a:pt x="8357" y="14832"/>
                              </a:lnTo>
                              <a:lnTo>
                                <a:pt x="7163" y="12853"/>
                              </a:lnTo>
                              <a:lnTo>
                                <a:pt x="3696" y="12853"/>
                              </a:lnTo>
                              <a:lnTo>
                                <a:pt x="3696" y="22454"/>
                              </a:lnTo>
                              <a:lnTo>
                                <a:pt x="0" y="224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09" name="Shape 4509"/>
                      <wps:cNvSpPr/>
                      <wps:spPr>
                        <a:xfrm>
                          <a:off x="757009" y="115188"/>
                          <a:ext cx="175768" cy="1652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768" h="165253">
                              <a:moveTo>
                                <a:pt x="118580" y="0"/>
                              </a:moveTo>
                              <a:cubicBezTo>
                                <a:pt x="141262" y="0"/>
                                <a:pt x="162585" y="3963"/>
                                <a:pt x="175768" y="9767"/>
                              </a:cubicBezTo>
                              <a:lnTo>
                                <a:pt x="175768" y="37707"/>
                              </a:lnTo>
                              <a:cubicBezTo>
                                <a:pt x="156756" y="27864"/>
                                <a:pt x="138913" y="25222"/>
                                <a:pt x="123406" y="25222"/>
                              </a:cubicBezTo>
                              <a:cubicBezTo>
                                <a:pt x="84277" y="25222"/>
                                <a:pt x="59969" y="48299"/>
                                <a:pt x="59969" y="81636"/>
                              </a:cubicBezTo>
                              <a:cubicBezTo>
                                <a:pt x="59969" y="124079"/>
                                <a:pt x="99987" y="137567"/>
                                <a:pt x="127102" y="137567"/>
                              </a:cubicBezTo>
                              <a:cubicBezTo>
                                <a:pt x="144729" y="137567"/>
                                <a:pt x="160934" y="134303"/>
                                <a:pt x="175768" y="128639"/>
                              </a:cubicBezTo>
                              <a:lnTo>
                                <a:pt x="175768" y="155982"/>
                              </a:lnTo>
                              <a:cubicBezTo>
                                <a:pt x="158483" y="162090"/>
                                <a:pt x="137922" y="165253"/>
                                <a:pt x="120167" y="165253"/>
                              </a:cubicBezTo>
                              <a:cubicBezTo>
                                <a:pt x="46330" y="165253"/>
                                <a:pt x="0" y="133884"/>
                                <a:pt x="0" y="84087"/>
                              </a:cubicBezTo>
                              <a:cubicBezTo>
                                <a:pt x="0" y="32106"/>
                                <a:pt x="47409" y="0"/>
                                <a:pt x="1185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5" name="Shape 4515"/>
                      <wps:cNvSpPr/>
                      <wps:spPr>
                        <a:xfrm>
                          <a:off x="1123252" y="125920"/>
                          <a:ext cx="8776" cy="22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76" h="22454">
                              <a:moveTo>
                                <a:pt x="0" y="0"/>
                              </a:moveTo>
                              <a:lnTo>
                                <a:pt x="152" y="0"/>
                              </a:lnTo>
                              <a:cubicBezTo>
                                <a:pt x="5575" y="0"/>
                                <a:pt x="8344" y="1905"/>
                                <a:pt x="8344" y="6452"/>
                              </a:cubicBezTo>
                              <a:cubicBezTo>
                                <a:pt x="8344" y="10528"/>
                                <a:pt x="5855" y="12205"/>
                                <a:pt x="2489" y="12585"/>
                              </a:cubicBezTo>
                              <a:lnTo>
                                <a:pt x="8776" y="22454"/>
                              </a:lnTo>
                              <a:lnTo>
                                <a:pt x="4597" y="22454"/>
                              </a:lnTo>
                              <a:lnTo>
                                <a:pt x="0" y="14832"/>
                              </a:lnTo>
                              <a:lnTo>
                                <a:pt x="0" y="9345"/>
                              </a:lnTo>
                              <a:lnTo>
                                <a:pt x="4661" y="6185"/>
                              </a:lnTo>
                              <a:lnTo>
                                <a:pt x="0" y="32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12" name="Shape 4512"/>
                      <wps:cNvSpPr/>
                      <wps:spPr>
                        <a:xfrm>
                          <a:off x="1123252" y="116761"/>
                          <a:ext cx="19190" cy="40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90" h="40022">
                              <a:moveTo>
                                <a:pt x="0" y="0"/>
                              </a:moveTo>
                              <a:lnTo>
                                <a:pt x="13251" y="5298"/>
                              </a:lnTo>
                              <a:cubicBezTo>
                                <a:pt x="16885" y="8841"/>
                                <a:pt x="19190" y="13908"/>
                                <a:pt x="19190" y="20005"/>
                              </a:cubicBezTo>
                              <a:cubicBezTo>
                                <a:pt x="19190" y="26108"/>
                                <a:pt x="16885" y="31178"/>
                                <a:pt x="13251" y="34723"/>
                              </a:cubicBezTo>
                              <a:lnTo>
                                <a:pt x="0" y="40022"/>
                              </a:lnTo>
                              <a:lnTo>
                                <a:pt x="0" y="36477"/>
                              </a:lnTo>
                              <a:lnTo>
                                <a:pt x="10350" y="32100"/>
                              </a:lnTo>
                              <a:cubicBezTo>
                                <a:pt x="13141" y="29152"/>
                                <a:pt x="14846" y="24964"/>
                                <a:pt x="14846" y="20005"/>
                              </a:cubicBezTo>
                              <a:cubicBezTo>
                                <a:pt x="14846" y="15071"/>
                                <a:pt x="13141" y="10883"/>
                                <a:pt x="10350" y="7928"/>
                              </a:cubicBezTo>
                              <a:lnTo>
                                <a:pt x="0" y="35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1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E50D1E" id="Group 4501" o:spid="_x0000_s1026" style="position:absolute;margin-left:28.35pt;margin-top:786.05pt;width:89.95pt;height:31.15pt;z-index:-251658239;mso-position-horizontal-relative:page;mso-position-vertical-relative:page" coordsize="11424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">
              <v:shape id="Shape 4508" o:spid="_x0000_s1027" style="position:absolute;left:2439;top:1115;width:358;height:236;visibility:visible;mso-wrap-style:square;v-text-anchor:top" coordsize="35801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" path="m4991,v,,8217,1829,15862,5055c28969,8471,35801,11976,35801,11976,33630,18720,27470,23622,20218,23622,11113,23622,,14377,4991,xe" fillcolor="#4a1763" stroked="f" strokeweight="0">
                <v:stroke miterlimit="83231f" joinstyle="miter"/>
                <v:path arrowok="t" textboxrect="0,0,35801,23622"/>
              </v:shape>
              <v:shape id="Shape 4505" o:spid="_x0000_s1028" style="position:absolute;top:209;width:1377;height:3607;visibility:visible;mso-wrap-style:square;v-text-anchor:top" coordsize="137706,36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" path="m108636,r29070,72403c124574,76505,84099,87491,54166,128613v,,16738,-4508,28663,2680c82829,131293,49466,156299,35420,192240v,,-6718,107836,89307,168516c51651,331661,,260248,,176759,,99530,44209,32652,108636,xe" fillcolor="#4a1763" stroked="f" strokeweight="0">
                <v:stroke miterlimit="83231f" joinstyle="miter"/>
                <v:path arrowok="t" textboxrect="0,0,137706,360756"/>
              </v:shape>
              <v:shape id="Shape 4504" o:spid="_x0000_s1029" style="position:absolute;left:2565;top:202;width:799;height:1276;visibility:visible;mso-wrap-style:square;v-text-anchor:top" coordsize="79893,127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" path="m29108,c45422,8090,60458,18366,73837,30445r6056,7183l79893,127581,61542,118938c54011,115395,46184,111716,38697,108204v-2693,-1207,2095,-5092,4305,-9195c47612,90322,16574,76632,,72733l29108,xe" fillcolor="#4a1763" stroked="f" strokeweight="0">
                <v:stroke miterlimit="83231f" joinstyle="miter"/>
                <v:path arrowok="t" textboxrect="0,0,79893,127581"/>
              </v:shape>
              <v:shape id="Shape 4503" o:spid="_x0000_s1030" style="position:absolute;left:1283;width:578;height:355;visibility:visible;mso-wrap-style:square;v-text-anchor:top" coordsize="57785,3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" path="m57417,v228,2045,368,4711,368,6376c57785,22466,44755,35496,28664,35496,14669,35496,2769,25412,,12205,18009,5449,37313,1219,57417,xe" fillcolor="#4a1763" stroked="f" strokeweight="0">
                <v:stroke miterlimit="83231f" joinstyle="miter"/>
                <v:path arrowok="t" textboxrect="0,0,57785,35496"/>
              </v:shape>
              <v:shape id="Shape 4502" o:spid="_x0000_s1031" style="position:absolute;left:2085;width:574;height:353;visibility:visible;mso-wrap-style:square;v-text-anchor:top" coordsize="57442,3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" path="m330,c20257,1092,39472,5131,57442,11747,54635,24929,42951,35318,28994,35318,12929,35318,,22555,,6515,,4966,102,1980,330,xe" fillcolor="#4a1763" stroked="f" strokeweight="0">
                <v:stroke miterlimit="83231f" joinstyle="miter"/>
                <v:path arrowok="t" textboxrect="0,0,57442,35318"/>
              </v:shape>
              <v:shape id="Shape 4513" o:spid="_x0000_s1032" style="position:absolute;left:4713;top:1184;width:1988;height:1617;visibility:visible;mso-wrap-style:square;v-text-anchor:top" coordsize="198844,161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" path="m,253r88608,c103988,253,124930,,139065,5816v18504,7646,24701,20206,24701,36386c163766,61175,146202,77050,122441,84797v12103,14415,53467,59741,76403,73673c182296,160934,169558,161671,156756,161671v-23089,,-35293,-4915,-51791,-22378c96025,129806,80937,109703,65849,87630v,,38634,-13602,38634,-39243c104483,31483,92050,23596,70536,23596r-13081,l57455,158470,,158496,,253xe" fillcolor="#4a1763" stroked="f" strokeweight="0">
                <v:stroke miterlimit="83231f" joinstyle="miter"/>
                <v:path arrowok="t" textboxrect="0,0,198844,161671"/>
              </v:shape>
              <v:shape id="Shape 4511" o:spid="_x0000_s1033" style="position:absolute;left:11026;top:1164;width:206;height:406;visibility:visible;mso-wrap-style:square;v-text-anchor:top" coordsize="20599,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" path="m19939,r660,264l20599,3798r-660,-280c11163,3518,4331,10401,4331,20269v,9221,5969,16751,15608,16751l20599,36741r,3546l19939,40551c8293,40551,,31814,,20269,,8077,9208,,19939,xe" fillcolor="#4a1763" stroked="f" strokeweight="0">
                <v:stroke miterlimit="83231f" joinstyle="miter"/>
                <v:path arrowok="t" textboxrect="0,0,20599,40551"/>
              </v:shape>
              <v:shape id="Shape 4510" o:spid="_x0000_s1034" style="position:absolute;left:9521;top:1151;width:1523;height:1653;visibility:visible;mso-wrap-style:square;v-text-anchor:top" coordsize="152273,16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" path="m77775,v18072,,38036,2629,54483,7760l132258,35700c118682,29070,102133,24067,86284,24067v-12268,,-27305,4064,-27305,15405c58979,53835,85865,57430,109487,65215v29261,9665,42786,22326,42786,48044c152273,133083,138036,165253,66370,165253v-20726,,-45504,-3404,-64986,-9169l1372,128029v19494,9779,37071,12662,59664,12662c75146,140691,94247,137097,94247,123673v,-16116,-25629,-18936,-52959,-27952c19190,88418,,74600,,49264,,17844,28169,,77775,xe" fillcolor="#4a1763" stroked="f" strokeweight="0">
                <v:stroke miterlimit="83231f" joinstyle="miter"/>
                <v:path arrowok="t" textboxrect="0,0,152273,165253"/>
              </v:shape>
              <v:shape id="Shape 4506" o:spid="_x0000_s1035" style="position:absolute;left:3364;top:578;width:593;height:2809;visibility:visible;mso-wrap-style:square;v-text-anchor:top" coordsize="59299,28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" path="m,l28727,34075v19364,30599,30572,66874,30572,105754c59299,177078,49012,211934,31127,241701l,280862,,171874r3448,1949c14617,178117,23094,175358,29314,170462v9538,-7468,7963,-16243,7963,-16243c37277,154219,25352,159769,14658,159870l,158213,,137740r1413,-1274c9309,126875,9959,117960,9959,117960v,,11151,-3873,15393,-12751c26431,102949,24158,101348,24158,101348v,,-8852,-4181,-21447,-10119l,89953,,xe" fillcolor="#4a1763" stroked="f" strokeweight="0">
                <v:stroke miterlimit="83231f" joinstyle="miter"/>
                <v:path arrowok="t" textboxrect="0,0,59299,280862"/>
              </v:shape>
              <v:shape id="Shape 4516" o:spid="_x0000_s1036" style="position:absolute;left:1100;top:1537;width:1385;height:2419;visibility:visible;mso-wrap-style:square;v-text-anchor:top" coordsize="138557,241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" path="m55232,v,,-44920,48146,-19024,92431c36208,92431,39840,84481,45504,78016v,,2718,16993,31064,42317c98641,140030,138557,173241,132829,236779v-14465,3378,-29476,5143,-45021,5143c83566,241922,79324,241821,75120,241554v1385,-3988,5220,-17868,1385,-40767c68453,152273,40157,139205,27597,113297v,,-5105,12395,-6985,28410c20612,141707,4305,130353,1740,98895,,76924,10198,22937,55232,xe" fillcolor="#4a1763" stroked="f" strokeweight="0">
                <v:stroke miterlimit="83231f" joinstyle="miter"/>
                <v:path arrowok="t" textboxrect="0,0,138557,241922"/>
              </v:shape>
              <v:shape id="Shape 4507" o:spid="_x0000_s1037" style="position:absolute;left:1595;top:921;width:1769;height:2788;visibility:visible;mso-wrap-style:square;v-text-anchor:top" coordsize="176896,2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" path="m17031,88c15761,3213,15088,6591,15088,10147v,14999,12103,27165,27152,27165c44374,37312,46431,37071,48425,36563,46203,40170,,116141,100444,163652v14720,-4432,32563,800,43587,19203c144031,182855,165227,167119,161011,137312v-5309,5525,-12421,10630,-20727,10630c123990,147942,110439,135293,110439,118999v,-16205,13145,-29452,29413,-29452c153505,89547,164427,99161,167754,111722r9142,-8237l176896,123958r-215,-24c172745,122875,169361,121456,165113,120091v-6274,-1987,-12672,-2248,-17501,-2011c142783,118316,139522,119049,139522,119049v,,12484,1639,28740,13691l176896,137620r,108987l175834,247944v-12406,12003,-26374,22397,-41570,30846c135699,271805,139141,242011,103454,202412,75222,171094,29286,163538,17196,120002,6198,80340,25121,49225,25121,49225v,,-19025,-4216,-19025,-26785c6096,7938,16866,,17031,88xe" fillcolor="#4a1763" stroked="f" strokeweight="0">
                <v:stroke miterlimit="83231f" joinstyle="miter"/>
                <v:path arrowok="t" textboxrect="0,0,176896,278790"/>
              </v:shape>
              <v:shape id="Shape 4514" o:spid="_x0000_s1038" style="position:absolute;left:11148;top:1259;width:84;height:224;visibility:visible;mso-wrap-style:square;v-text-anchor:top" coordsize="8357,2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" path="m,l8357,r,3284l8141,3149r-4445,l3696,9716r4114,l8357,9345r,5487l7163,12853r-3467,l3696,22454,,22454,,xe" fillcolor="#4a1763" stroked="f" strokeweight="0">
                <v:stroke miterlimit="83231f" joinstyle="miter"/>
                <v:path arrowok="t" textboxrect="0,0,8357,22454"/>
              </v:shape>
              <v:shape id="Shape 4509" o:spid="_x0000_s1039" style="position:absolute;left:7570;top:1151;width:1757;height:1653;visibility:visible;mso-wrap-style:square;v-text-anchor:top" coordsize="175768,16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" path="m118580,v22682,,44005,3963,57188,9767l175768,37707c156756,27864,138913,25222,123406,25222v-39129,,-63437,23077,-63437,56414c59969,124079,99987,137567,127102,137567v17627,,33832,-3264,48666,-8928l175768,155982v-17285,6108,-37846,9271,-55601,9271c46330,165253,,133884,,84087,,32106,47409,,118580,xe" fillcolor="#4a1763" stroked="f" strokeweight="0">
                <v:stroke miterlimit="83231f" joinstyle="miter"/>
                <v:path arrowok="t" textboxrect="0,0,175768,165253"/>
              </v:shape>
              <v:shape id="Shape 4515" o:spid="_x0000_s1040" style="position:absolute;left:11232;top:1259;width:88;height:224;visibility:visible;mso-wrap-style:square;v-text-anchor:top" coordsize="8776,2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" path="m,l152,c5575,,8344,1905,8344,6452v,4076,-2489,5753,-5855,6133l8776,22454r-4179,l,14832,,9345,4661,6185,,3284,,xe" fillcolor="#4a1763" stroked="f" strokeweight="0">
                <v:stroke miterlimit="83231f" joinstyle="miter"/>
                <v:path arrowok="t" textboxrect="0,0,8776,22454"/>
              </v:shape>
              <v:shape id="Shape 4512" o:spid="_x0000_s1041" style="position:absolute;left:11232;top:1167;width:192;height:400;visibility:visible;mso-wrap-style:square;v-text-anchor:top" coordsize="19190,4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" path="m,l13251,5298v3634,3543,5939,8610,5939,14707c19190,26108,16885,31178,13251,34723l,40022,,36477,10350,32100v2791,-2948,4496,-7136,4496,-12095c14846,15071,13141,10883,10350,7928l,3534,,xe" fillcolor="#4a1763" stroked="f" strokeweight="0">
                <v:stroke miterlimit="83231f" joinstyle="miter"/>
                <v:path arrowok="t" textboxrect="0,0,19190,4002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8799" w14:textId="77777777" w:rsidR="00AF050C" w:rsidRDefault="00AF050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1F9787A3" wp14:editId="1F9787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475" name="Group 4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1748D36" id="Group 4475" o:spid="_x0000_s1026" style="position:absolute;margin-left:0;margin-top:0;width:0;height:0;z-index:-25165823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879E" w14:textId="77777777" w:rsidR="00AF050C" w:rsidRDefault="00AF050C">
    <w:r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58246" behindDoc="1" locked="0" layoutInCell="1" allowOverlap="1" wp14:anchorId="1F9787A9" wp14:editId="1F9787AA">
          <wp:simplePos x="0" y="0"/>
          <wp:positionH relativeFrom="column">
            <wp:posOffset>-328732</wp:posOffset>
          </wp:positionH>
          <wp:positionV relativeFrom="paragraph">
            <wp:posOffset>-551815</wp:posOffset>
          </wp:positionV>
          <wp:extent cx="7560945" cy="1403985"/>
          <wp:effectExtent l="0" t="0" r="1905" b="5715"/>
          <wp:wrapNone/>
          <wp:docPr id="2" name="Picture 2" descr="19000-RICS-UK-LONDON-LH-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9000-RICS-UK-LONDON-LH-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03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1F9787AB" wp14:editId="1F9787AC">
              <wp:simplePos x="0" y="0"/>
              <wp:positionH relativeFrom="page">
                <wp:posOffset>713740</wp:posOffset>
              </wp:positionH>
              <wp:positionV relativeFrom="page">
                <wp:posOffset>553720</wp:posOffset>
              </wp:positionV>
              <wp:extent cx="1" cy="1"/>
              <wp:effectExtent l="0" t="0" r="0" b="0"/>
              <wp:wrapNone/>
              <wp:docPr id="4467" name="Group 44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5FE030C" id="Group 4467" o:spid="_x0000_s1026" style="position:absolute;margin-left:56.2pt;margin-top:43.6pt;width:0;height:0;z-index:-251658235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BC5"/>
    <w:multiLevelType w:val="hybridMultilevel"/>
    <w:tmpl w:val="664ABD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5028"/>
    <w:multiLevelType w:val="hybridMultilevel"/>
    <w:tmpl w:val="BA947198"/>
    <w:lvl w:ilvl="0" w:tplc="5D226702">
      <w:start w:val="1"/>
      <w:numFmt w:val="bullet"/>
      <w:lvlText w:val="•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78432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E6E2A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E4F1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8E937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A4724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C266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EC1A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3095C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1E049A"/>
    <w:multiLevelType w:val="hybridMultilevel"/>
    <w:tmpl w:val="4B94DF30"/>
    <w:lvl w:ilvl="0" w:tplc="BAA4C728">
      <w:start w:val="1"/>
      <w:numFmt w:val="bullet"/>
      <w:lvlText w:val="•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8086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98E64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0AC5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DEF34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A571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E026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A8CD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40754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4A176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9E0A24"/>
    <w:multiLevelType w:val="hybridMultilevel"/>
    <w:tmpl w:val="5DDAF9DA"/>
    <w:lvl w:ilvl="0" w:tplc="D52A500A">
      <w:start w:val="1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DE247D"/>
    <w:multiLevelType w:val="hybridMultilevel"/>
    <w:tmpl w:val="01E2BB12"/>
    <w:lvl w:ilvl="0" w:tplc="00FE8F9E">
      <w:start w:val="1"/>
      <w:numFmt w:val="lowerRoman"/>
      <w:pStyle w:val="onlinelistlroman"/>
      <w:lvlText w:val="(%1)"/>
      <w:lvlJc w:val="left"/>
      <w:pPr>
        <w:tabs>
          <w:tab w:val="num" w:pos="2988"/>
        </w:tabs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5" w15:restartNumberingAfterBreak="0">
    <w:nsid w:val="2BA1691B"/>
    <w:multiLevelType w:val="hybridMultilevel"/>
    <w:tmpl w:val="ECE25D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67DDA"/>
    <w:multiLevelType w:val="hybridMultilevel"/>
    <w:tmpl w:val="AD1217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11259"/>
    <w:multiLevelType w:val="hybridMultilevel"/>
    <w:tmpl w:val="3BB87778"/>
    <w:lvl w:ilvl="0" w:tplc="1D3AB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F1D"/>
    <w:multiLevelType w:val="hybridMultilevel"/>
    <w:tmpl w:val="301A9E34"/>
    <w:lvl w:ilvl="0" w:tplc="FD94ABF6">
      <w:start w:val="1"/>
      <w:numFmt w:val="decimal"/>
      <w:pStyle w:val="onlinelistnumber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E2315"/>
    <w:multiLevelType w:val="multilevel"/>
    <w:tmpl w:val="25B0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D13A1B"/>
    <w:multiLevelType w:val="hybridMultilevel"/>
    <w:tmpl w:val="DBCCC156"/>
    <w:lvl w:ilvl="0" w:tplc="FFBA4BF0">
      <w:start w:val="1"/>
      <w:numFmt w:val="bullet"/>
      <w:pStyle w:val="onlinelistdash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43F53"/>
    <w:multiLevelType w:val="hybridMultilevel"/>
    <w:tmpl w:val="2AB6CE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C394D"/>
    <w:multiLevelType w:val="hybridMultilevel"/>
    <w:tmpl w:val="229AD7C8"/>
    <w:lvl w:ilvl="0" w:tplc="1D3AB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F6DE1"/>
    <w:multiLevelType w:val="hybridMultilevel"/>
    <w:tmpl w:val="64408804"/>
    <w:lvl w:ilvl="0" w:tplc="1D3AB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B136C"/>
    <w:multiLevelType w:val="hybridMultilevel"/>
    <w:tmpl w:val="8D0C73C4"/>
    <w:lvl w:ilvl="0" w:tplc="1D3AB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D58"/>
    <w:multiLevelType w:val="hybridMultilevel"/>
    <w:tmpl w:val="B1D83E2E"/>
    <w:lvl w:ilvl="0" w:tplc="D2CC61FC">
      <w:start w:val="1"/>
      <w:numFmt w:val="bullet"/>
      <w:pStyle w:val="List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37584"/>
    <w:multiLevelType w:val="hybridMultilevel"/>
    <w:tmpl w:val="04CEA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B5863"/>
    <w:multiLevelType w:val="hybridMultilevel"/>
    <w:tmpl w:val="0B3E913A"/>
    <w:lvl w:ilvl="0" w:tplc="108C0F06">
      <w:start w:val="1"/>
      <w:numFmt w:val="lowerLetter"/>
      <w:pStyle w:val="onlinelistalpha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696791">
    <w:abstractNumId w:val="2"/>
  </w:num>
  <w:num w:numId="2" w16cid:durableId="1754010784">
    <w:abstractNumId w:val="1"/>
  </w:num>
  <w:num w:numId="3" w16cid:durableId="1637249509">
    <w:abstractNumId w:val="10"/>
  </w:num>
  <w:num w:numId="4" w16cid:durableId="1710764443">
    <w:abstractNumId w:val="16"/>
  </w:num>
  <w:num w:numId="5" w16cid:durableId="1680034935">
    <w:abstractNumId w:val="11"/>
  </w:num>
  <w:num w:numId="6" w16cid:durableId="1878464271">
    <w:abstractNumId w:val="8"/>
  </w:num>
  <w:num w:numId="7" w16cid:durableId="657420240">
    <w:abstractNumId w:val="18"/>
  </w:num>
  <w:num w:numId="8" w16cid:durableId="346103799">
    <w:abstractNumId w:val="4"/>
  </w:num>
  <w:num w:numId="9" w16cid:durableId="506217476">
    <w:abstractNumId w:val="5"/>
  </w:num>
  <w:num w:numId="10" w16cid:durableId="1886061947">
    <w:abstractNumId w:val="6"/>
  </w:num>
  <w:num w:numId="11" w16cid:durableId="8798174">
    <w:abstractNumId w:val="12"/>
  </w:num>
  <w:num w:numId="12" w16cid:durableId="398483456">
    <w:abstractNumId w:val="0"/>
  </w:num>
  <w:num w:numId="13" w16cid:durableId="729693105">
    <w:abstractNumId w:val="3"/>
  </w:num>
  <w:num w:numId="14" w16cid:durableId="187958562">
    <w:abstractNumId w:val="7"/>
  </w:num>
  <w:num w:numId="15" w16cid:durableId="1478180656">
    <w:abstractNumId w:val="15"/>
  </w:num>
  <w:num w:numId="16" w16cid:durableId="1532574774">
    <w:abstractNumId w:val="13"/>
  </w:num>
  <w:num w:numId="17" w16cid:durableId="550389644">
    <w:abstractNumId w:val="14"/>
  </w:num>
  <w:num w:numId="18" w16cid:durableId="587275028">
    <w:abstractNumId w:val="9"/>
  </w:num>
  <w:num w:numId="19" w16cid:durableId="16548660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0C"/>
    <w:rsid w:val="0000504E"/>
    <w:rsid w:val="00046ABA"/>
    <w:rsid w:val="00053FFD"/>
    <w:rsid w:val="0005635D"/>
    <w:rsid w:val="000620A8"/>
    <w:rsid w:val="000701E0"/>
    <w:rsid w:val="00084853"/>
    <w:rsid w:val="000A3881"/>
    <w:rsid w:val="000F6FE8"/>
    <w:rsid w:val="000F78E1"/>
    <w:rsid w:val="00105C26"/>
    <w:rsid w:val="001435E4"/>
    <w:rsid w:val="00145948"/>
    <w:rsid w:val="00161A11"/>
    <w:rsid w:val="001E0074"/>
    <w:rsid w:val="00222B6A"/>
    <w:rsid w:val="0025487F"/>
    <w:rsid w:val="002D13E2"/>
    <w:rsid w:val="003251E9"/>
    <w:rsid w:val="00333466"/>
    <w:rsid w:val="003460E6"/>
    <w:rsid w:val="003525D6"/>
    <w:rsid w:val="003556CF"/>
    <w:rsid w:val="00364712"/>
    <w:rsid w:val="00367116"/>
    <w:rsid w:val="00371505"/>
    <w:rsid w:val="00401E6C"/>
    <w:rsid w:val="004832FA"/>
    <w:rsid w:val="00561B69"/>
    <w:rsid w:val="00565137"/>
    <w:rsid w:val="00581C8E"/>
    <w:rsid w:val="005C1E0F"/>
    <w:rsid w:val="005F49FC"/>
    <w:rsid w:val="00670C3E"/>
    <w:rsid w:val="00682947"/>
    <w:rsid w:val="00685243"/>
    <w:rsid w:val="006B50D8"/>
    <w:rsid w:val="006D14E2"/>
    <w:rsid w:val="006F1FE2"/>
    <w:rsid w:val="007105A0"/>
    <w:rsid w:val="00725C17"/>
    <w:rsid w:val="00746050"/>
    <w:rsid w:val="00784C6D"/>
    <w:rsid w:val="007D1046"/>
    <w:rsid w:val="00814C1E"/>
    <w:rsid w:val="008418F4"/>
    <w:rsid w:val="00875AF1"/>
    <w:rsid w:val="008D3DD7"/>
    <w:rsid w:val="009357A6"/>
    <w:rsid w:val="00981ECE"/>
    <w:rsid w:val="009A1AE0"/>
    <w:rsid w:val="009A7F2C"/>
    <w:rsid w:val="009B621E"/>
    <w:rsid w:val="009B7CF8"/>
    <w:rsid w:val="009F447F"/>
    <w:rsid w:val="00A0142E"/>
    <w:rsid w:val="00A10497"/>
    <w:rsid w:val="00A161B2"/>
    <w:rsid w:val="00A41E45"/>
    <w:rsid w:val="00A74317"/>
    <w:rsid w:val="00A7471F"/>
    <w:rsid w:val="00AA00E5"/>
    <w:rsid w:val="00AA4797"/>
    <w:rsid w:val="00AD05EA"/>
    <w:rsid w:val="00AF050C"/>
    <w:rsid w:val="00AF2737"/>
    <w:rsid w:val="00B0747A"/>
    <w:rsid w:val="00B1567E"/>
    <w:rsid w:val="00B430D1"/>
    <w:rsid w:val="00B435F1"/>
    <w:rsid w:val="00B834FA"/>
    <w:rsid w:val="00B8697A"/>
    <w:rsid w:val="00B86A4C"/>
    <w:rsid w:val="00B96989"/>
    <w:rsid w:val="00BC7AC3"/>
    <w:rsid w:val="00BF2759"/>
    <w:rsid w:val="00C34519"/>
    <w:rsid w:val="00C8182A"/>
    <w:rsid w:val="00CA710B"/>
    <w:rsid w:val="00D22FC3"/>
    <w:rsid w:val="00D464DB"/>
    <w:rsid w:val="00D9545F"/>
    <w:rsid w:val="00E178D8"/>
    <w:rsid w:val="00E23696"/>
    <w:rsid w:val="00E533DE"/>
    <w:rsid w:val="00E809F3"/>
    <w:rsid w:val="00EC6A38"/>
    <w:rsid w:val="00EC7851"/>
    <w:rsid w:val="00ED0B3F"/>
    <w:rsid w:val="00EF7CDD"/>
    <w:rsid w:val="00F538D7"/>
    <w:rsid w:val="00FF217C"/>
    <w:rsid w:val="041C7EBB"/>
    <w:rsid w:val="0631852F"/>
    <w:rsid w:val="07B0DCE6"/>
    <w:rsid w:val="089A520F"/>
    <w:rsid w:val="0A01B3BE"/>
    <w:rsid w:val="0B748F8E"/>
    <w:rsid w:val="0C70312F"/>
    <w:rsid w:val="0CBEB30B"/>
    <w:rsid w:val="12E2D900"/>
    <w:rsid w:val="15765E9B"/>
    <w:rsid w:val="1852B778"/>
    <w:rsid w:val="1FB143D3"/>
    <w:rsid w:val="29539D2A"/>
    <w:rsid w:val="2AF8E7D7"/>
    <w:rsid w:val="2B15C725"/>
    <w:rsid w:val="2B72270E"/>
    <w:rsid w:val="2DEA65F0"/>
    <w:rsid w:val="2E1BB84F"/>
    <w:rsid w:val="2F4C54BE"/>
    <w:rsid w:val="2FA032EE"/>
    <w:rsid w:val="30E98533"/>
    <w:rsid w:val="32DAE71B"/>
    <w:rsid w:val="38C1B386"/>
    <w:rsid w:val="3D9524A9"/>
    <w:rsid w:val="41238912"/>
    <w:rsid w:val="413EB235"/>
    <w:rsid w:val="41B59159"/>
    <w:rsid w:val="4495BB38"/>
    <w:rsid w:val="47A9D8C6"/>
    <w:rsid w:val="51BAA633"/>
    <w:rsid w:val="54C3413F"/>
    <w:rsid w:val="58DA6D98"/>
    <w:rsid w:val="59EDFEE8"/>
    <w:rsid w:val="5F1818F4"/>
    <w:rsid w:val="617F5B8E"/>
    <w:rsid w:val="62072F61"/>
    <w:rsid w:val="628C6620"/>
    <w:rsid w:val="6A1AC8B4"/>
    <w:rsid w:val="6C3D7D05"/>
    <w:rsid w:val="6D1E47C2"/>
    <w:rsid w:val="6EA0EFC6"/>
    <w:rsid w:val="702820B9"/>
    <w:rsid w:val="7AD63124"/>
    <w:rsid w:val="7BC0C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78593"/>
  <w15:docId w15:val="{EE04DB5C-D5AE-41C4-8395-1C1AC34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50C"/>
    <w:pPr>
      <w:spacing w:after="0" w:line="240" w:lineRule="auto"/>
    </w:pPr>
    <w:rPr>
      <w:rFonts w:ascii="TheSans B5 Plain" w:eastAsia="SimSun" w:hAnsi="TheSans B5 Plai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57"/>
      <w:ind w:left="20" w:hanging="10"/>
      <w:outlineLvl w:val="0"/>
    </w:pPr>
    <w:rPr>
      <w:rFonts w:ascii="Calibri" w:eastAsia="Calibri" w:hAnsi="Calibri" w:cs="Calibri"/>
      <w:b/>
      <w:color w:val="4A1763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/>
      <w:jc w:val="center"/>
      <w:outlineLvl w:val="1"/>
    </w:pPr>
    <w:rPr>
      <w:rFonts w:ascii="Calibri" w:eastAsia="Calibri" w:hAnsi="Calibri" w:cs="Calibri"/>
      <w:b/>
      <w:color w:val="4A1763"/>
      <w:sz w:val="24"/>
    </w:rPr>
  </w:style>
  <w:style w:type="paragraph" w:styleId="Heading3">
    <w:name w:val="heading 3"/>
    <w:basedOn w:val="Normal"/>
    <w:next w:val="Normal"/>
    <w:link w:val="Heading3Char"/>
    <w:qFormat/>
    <w:rsid w:val="00AF050C"/>
    <w:pPr>
      <w:keepNext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4A1763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A1763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97A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7A"/>
    <w:rPr>
      <w:rFonts w:ascii="Segoe UI" w:eastAsia="Arial" w:hAnsi="Segoe UI" w:cs="Segoe UI"/>
      <w:color w:val="000000"/>
      <w:sz w:val="18"/>
      <w:szCs w:val="18"/>
    </w:rPr>
  </w:style>
  <w:style w:type="character" w:customStyle="1" w:styleId="textChar">
    <w:name w:val="text Char"/>
    <w:basedOn w:val="DefaultParagraphFont"/>
    <w:link w:val="text"/>
    <w:rsid w:val="00D9545F"/>
    <w:rPr>
      <w:rFonts w:ascii="Arial" w:eastAsia="MS Mincho" w:hAnsi="Arial" w:cs="Arial"/>
      <w:szCs w:val="24"/>
      <w:lang w:eastAsia="en-US"/>
    </w:rPr>
  </w:style>
  <w:style w:type="paragraph" w:customStyle="1" w:styleId="text">
    <w:name w:val="text"/>
    <w:basedOn w:val="Normal"/>
    <w:link w:val="textChar"/>
    <w:rsid w:val="00D9545F"/>
    <w:pPr>
      <w:spacing w:after="240"/>
    </w:pPr>
    <w:rPr>
      <w:rFonts w:eastAsia="MS Mincho"/>
      <w:sz w:val="22"/>
      <w:lang w:eastAsia="en-US"/>
    </w:rPr>
  </w:style>
  <w:style w:type="paragraph" w:customStyle="1" w:styleId="Quote1">
    <w:name w:val="Quote1"/>
    <w:basedOn w:val="text"/>
    <w:rsid w:val="00D9545F"/>
    <w:pPr>
      <w:spacing w:after="120"/>
      <w:ind w:left="851" w:right="851"/>
    </w:pPr>
  </w:style>
  <w:style w:type="paragraph" w:customStyle="1" w:styleId="ListBullet1">
    <w:name w:val="List Bullet1"/>
    <w:basedOn w:val="text"/>
    <w:rsid w:val="00D9545F"/>
    <w:pPr>
      <w:numPr>
        <w:numId w:val="4"/>
      </w:numPr>
      <w:tabs>
        <w:tab w:val="clear" w:pos="720"/>
        <w:tab w:val="num" w:pos="360"/>
        <w:tab w:val="left" w:pos="1077"/>
      </w:tabs>
      <w:ind w:left="1071" w:hanging="357"/>
    </w:pPr>
  </w:style>
  <w:style w:type="paragraph" w:customStyle="1" w:styleId="onlinelistdash">
    <w:name w:val="online list dash"/>
    <w:basedOn w:val="text"/>
    <w:rsid w:val="00D9545F"/>
    <w:pPr>
      <w:numPr>
        <w:numId w:val="5"/>
      </w:numPr>
      <w:tabs>
        <w:tab w:val="clear" w:pos="1494"/>
        <w:tab w:val="num" w:pos="360"/>
      </w:tabs>
      <w:ind w:left="0" w:firstLine="0"/>
    </w:pPr>
  </w:style>
  <w:style w:type="paragraph" w:customStyle="1" w:styleId="onlinelistlroman">
    <w:name w:val="online list lroman"/>
    <w:basedOn w:val="text"/>
    <w:rsid w:val="00D9545F"/>
    <w:pPr>
      <w:numPr>
        <w:numId w:val="8"/>
      </w:numPr>
      <w:tabs>
        <w:tab w:val="clear" w:pos="2988"/>
        <w:tab w:val="num" w:pos="360"/>
        <w:tab w:val="left" w:pos="1491"/>
      </w:tabs>
      <w:ind w:left="1491" w:hanging="357"/>
    </w:pPr>
  </w:style>
  <w:style w:type="paragraph" w:customStyle="1" w:styleId="onlinelistnumber">
    <w:name w:val="online list number"/>
    <w:basedOn w:val="text"/>
    <w:rsid w:val="00D9545F"/>
    <w:pPr>
      <w:numPr>
        <w:numId w:val="6"/>
      </w:numPr>
      <w:tabs>
        <w:tab w:val="clear" w:pos="1074"/>
        <w:tab w:val="num" w:pos="360"/>
      </w:tabs>
      <w:ind w:left="0" w:firstLine="0"/>
    </w:pPr>
  </w:style>
  <w:style w:type="paragraph" w:customStyle="1" w:styleId="onlinelistalpha">
    <w:name w:val="online list alpha"/>
    <w:basedOn w:val="text"/>
    <w:rsid w:val="00D9545F"/>
    <w:pPr>
      <w:numPr>
        <w:numId w:val="7"/>
      </w:numPr>
      <w:tabs>
        <w:tab w:val="clear" w:pos="1077"/>
        <w:tab w:val="num" w:pos="360"/>
        <w:tab w:val="left" w:pos="720"/>
      </w:tabs>
      <w:ind w:left="0" w:firstLine="0"/>
    </w:pPr>
  </w:style>
  <w:style w:type="paragraph" w:customStyle="1" w:styleId="Ahead">
    <w:name w:val="A head"/>
    <w:basedOn w:val="Normal"/>
    <w:rsid w:val="00D9545F"/>
    <w:pPr>
      <w:spacing w:after="240"/>
    </w:pPr>
    <w:rPr>
      <w:rFonts w:eastAsia="MS Mincho"/>
      <w:color w:val="4D3069"/>
      <w:sz w:val="52"/>
      <w:szCs w:val="52"/>
      <w:lang w:eastAsia="en-US"/>
    </w:rPr>
  </w:style>
  <w:style w:type="paragraph" w:customStyle="1" w:styleId="Bhead">
    <w:name w:val="B head"/>
    <w:basedOn w:val="Normal"/>
    <w:rsid w:val="00D9545F"/>
    <w:pPr>
      <w:spacing w:after="240"/>
    </w:pPr>
    <w:rPr>
      <w:rFonts w:eastAsia="MS Mincho"/>
      <w:b/>
      <w:color w:val="4D3069"/>
      <w:sz w:val="28"/>
      <w:szCs w:val="20"/>
      <w:lang w:eastAsia="en-US"/>
    </w:rPr>
  </w:style>
  <w:style w:type="paragraph" w:customStyle="1" w:styleId="Chead">
    <w:name w:val="C head"/>
    <w:basedOn w:val="Bhead"/>
    <w:rsid w:val="00D9545F"/>
    <w:rPr>
      <w:sz w:val="24"/>
    </w:rPr>
  </w:style>
  <w:style w:type="paragraph" w:customStyle="1" w:styleId="Dhead">
    <w:name w:val="D head"/>
    <w:basedOn w:val="Bhead"/>
    <w:rsid w:val="00D9545F"/>
    <w:rPr>
      <w:color w:val="auto"/>
      <w:sz w:val="22"/>
      <w:szCs w:val="22"/>
    </w:rPr>
  </w:style>
  <w:style w:type="paragraph" w:customStyle="1" w:styleId="boldtext">
    <w:name w:val="bold text"/>
    <w:basedOn w:val="text"/>
    <w:rsid w:val="004832FA"/>
    <w:rPr>
      <w:b/>
    </w:rPr>
  </w:style>
  <w:style w:type="paragraph" w:customStyle="1" w:styleId="onlineitalic">
    <w:name w:val="online italic"/>
    <w:basedOn w:val="text"/>
    <w:link w:val="onlineitalicChar"/>
    <w:rsid w:val="00D9545F"/>
    <w:rPr>
      <w:i/>
    </w:rPr>
  </w:style>
  <w:style w:type="character" w:customStyle="1" w:styleId="onlineitalicChar">
    <w:name w:val="online italic Char"/>
    <w:basedOn w:val="textChar"/>
    <w:link w:val="onlineitalic"/>
    <w:rsid w:val="00D9545F"/>
    <w:rPr>
      <w:rFonts w:ascii="Arial" w:eastAsia="MS Mincho" w:hAnsi="Arial" w:cs="Arial"/>
      <w:i/>
      <w:szCs w:val="24"/>
      <w:lang w:eastAsia="en-US"/>
    </w:rPr>
  </w:style>
  <w:style w:type="paragraph" w:customStyle="1" w:styleId="ruletags">
    <w:name w:val="rule tags"/>
    <w:basedOn w:val="Normal"/>
    <w:rsid w:val="00D9545F"/>
    <w:pPr>
      <w:spacing w:after="240"/>
    </w:pPr>
    <w:rPr>
      <w:rFonts w:ascii="Cooper Black" w:eastAsia="MS Mincho" w:hAnsi="Cooper Black"/>
      <w:sz w:val="20"/>
      <w:lang w:eastAsia="en-US"/>
    </w:rPr>
  </w:style>
  <w:style w:type="paragraph" w:customStyle="1" w:styleId="paratint">
    <w:name w:val="para tint"/>
    <w:basedOn w:val="text"/>
    <w:rsid w:val="00D9545F"/>
    <w:rPr>
      <w:color w:val="333333"/>
      <w:szCs w:val="20"/>
    </w:rPr>
  </w:style>
  <w:style w:type="paragraph" w:customStyle="1" w:styleId="onlinelistnone">
    <w:name w:val="online list none"/>
    <w:basedOn w:val="Quote1"/>
    <w:rsid w:val="00D9545F"/>
    <w:pPr>
      <w:ind w:left="0"/>
    </w:pPr>
  </w:style>
  <w:style w:type="character" w:customStyle="1" w:styleId="Heading3Char">
    <w:name w:val="Heading 3 Char"/>
    <w:basedOn w:val="DefaultParagraphFont"/>
    <w:link w:val="Heading3"/>
    <w:rsid w:val="00AF050C"/>
    <w:rPr>
      <w:rFonts w:ascii="Arial" w:eastAsia="SimSun" w:hAnsi="Arial" w:cs="Arial"/>
      <w:b/>
      <w:bCs/>
      <w:sz w:val="20"/>
      <w:szCs w:val="20"/>
      <w:lang w:val="en-US" w:eastAsia="zh-CN"/>
    </w:rPr>
  </w:style>
  <w:style w:type="character" w:styleId="Hyperlink">
    <w:name w:val="Hyperlink"/>
    <w:rsid w:val="00AF050C"/>
    <w:rPr>
      <w:color w:val="0000FF"/>
      <w:u w:val="single"/>
    </w:rPr>
  </w:style>
  <w:style w:type="paragraph" w:styleId="Header">
    <w:name w:val="header"/>
    <w:basedOn w:val="Normal"/>
    <w:link w:val="HeaderChar"/>
    <w:rsid w:val="00AF05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050C"/>
    <w:rPr>
      <w:rFonts w:ascii="TheSans B5 Plain" w:eastAsia="SimSun" w:hAnsi="TheSans B5 Plai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AF050C"/>
    <w:rPr>
      <w:rFonts w:ascii="Arial" w:hAnsi="Arial" w:cs="Arial"/>
      <w:b/>
      <w:color w:val="0000FF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F050C"/>
    <w:rPr>
      <w:rFonts w:ascii="Arial" w:eastAsia="SimSun" w:hAnsi="Arial" w:cs="Arial"/>
      <w:b/>
      <w:color w:val="0000FF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D464DB"/>
    <w:pPr>
      <w:spacing w:after="0" w:line="240" w:lineRule="auto"/>
    </w:pPr>
    <w:rPr>
      <w:rFonts w:ascii="TheSans B5 Plain" w:eastAsia="SimSun" w:hAnsi="TheSans B5 Plain" w:cs="Times New Roman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464D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46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4DB"/>
    <w:rPr>
      <w:rFonts w:ascii="TheSans B5 Plain" w:eastAsia="SimSun" w:hAnsi="TheSans B5 Plai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4DB"/>
    <w:rPr>
      <w:rFonts w:ascii="TheSans B5 Plain" w:eastAsia="SimSun" w:hAnsi="TheSans B5 Plai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809F3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3647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7851"/>
    <w:rPr>
      <w:rFonts w:ascii="TheSans B5 Plain" w:eastAsia="SimSun" w:hAnsi="TheSans B5 Plai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cs.org/surveyor-careers/career-development/accreditations/building-conservation-accredita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kiassessmentdelivery@ric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cloud.microsoft/Pages/ResponsePage.aspx?id=FlT5B7kKC0m9thdpeYbA-UDEYaUpZslKtZofwttvF8tUQ05FOUJZTUYzV1lJRUVISFE3SzQ4NVQwUS4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lahn\AppData\Roaming\Microsoft\Templates\Brand%20portrait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3AA5BC59DB048A1E654E7C0D802CE" ma:contentTypeVersion="18" ma:contentTypeDescription="Create a new document." ma:contentTypeScope="" ma:versionID="8d9e22fa7d089d082c93e2222a18c4f5">
  <xsd:schema xmlns:xsd="http://www.w3.org/2001/XMLSchema" xmlns:xs="http://www.w3.org/2001/XMLSchema" xmlns:p="http://schemas.microsoft.com/office/2006/metadata/properties" xmlns:ns1="http://schemas.microsoft.com/sharepoint/v3" xmlns:ns2="dba60d2b-c9d8-416d-8add-a2710d8f17e4" xmlns:ns3="630e9a05-683a-4f4f-979d-7fa2b785bfab" targetNamespace="http://schemas.microsoft.com/office/2006/metadata/properties" ma:root="true" ma:fieldsID="7525d7b09ae15a26da247908b8a9767e" ns1:_="" ns2:_="" ns3:_="">
    <xsd:import namespace="http://schemas.microsoft.com/sharepoint/v3"/>
    <xsd:import namespace="dba60d2b-c9d8-416d-8add-a2710d8f17e4"/>
    <xsd:import namespace="630e9a05-683a-4f4f-979d-7fa2b785b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60d2b-c9d8-416d-8add-a2710d8f1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304bd5-d9e5-49e7-ba50-dbfb8c84c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a05-683a-4f4f-979d-7fa2b785b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a81f684-efdc-4d15-918a-a96633d9104e}" ma:internalName="TaxCatchAll" ma:showField="CatchAllData" ma:web="630e9a05-683a-4f4f-979d-7fa2b785b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a60d2b-c9d8-416d-8add-a2710d8f17e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630e9a05-683a-4f4f-979d-7fa2b785bfab" xsi:nil="true"/>
    <SharedWithUsers xmlns="630e9a05-683a-4f4f-979d-7fa2b785bfab">
      <UserInfo>
        <DisplayName>Alan Smithers</DisplayName>
        <AccountId>81</AccountId>
        <AccountType/>
      </UserInfo>
      <UserInfo>
        <DisplayName>Anna Vokes</DisplayName>
        <AccountId>326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6AD80-BB71-408B-9560-73F0EAD25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a60d2b-c9d8-416d-8add-a2710d8f17e4"/>
    <ds:schemaRef ds:uri="630e9a05-683a-4f4f-979d-7fa2b785b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D93CB-7AEB-4B33-B062-EB5AD6CAA1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0259D-00F1-4161-AD87-865C79116FAA}">
  <ds:schemaRefs>
    <ds:schemaRef ds:uri="http://schemas.microsoft.com/office/2006/metadata/properties"/>
    <ds:schemaRef ds:uri="http://schemas.microsoft.com/office/infopath/2007/PartnerControls"/>
    <ds:schemaRef ds:uri="dba60d2b-c9d8-416d-8add-a2710d8f17e4"/>
    <ds:schemaRef ds:uri="http://schemas.microsoft.com/sharepoint/v3"/>
    <ds:schemaRef ds:uri="630e9a05-683a-4f4f-979d-7fa2b785bfab"/>
  </ds:schemaRefs>
</ds:datastoreItem>
</file>

<file path=customXml/itemProps4.xml><?xml version="1.0" encoding="utf-8"?>
<ds:datastoreItem xmlns:ds="http://schemas.openxmlformats.org/officeDocument/2006/customXml" ds:itemID="{616C5D3C-2C36-4BEC-B9F0-C53259C54A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 portrait document template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RICS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Klahn</dc:creator>
  <cp:lastModifiedBy>Michelle Steinhofel</cp:lastModifiedBy>
  <cp:revision>2</cp:revision>
  <cp:lastPrinted>2014-08-05T14:32:00Z</cp:lastPrinted>
  <dcterms:created xsi:type="dcterms:W3CDTF">2026-07-21T07:41:00Z</dcterms:created>
  <dcterms:modified xsi:type="dcterms:W3CDTF">2026-07-21T07:41:00Z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0x0101006593AA5BC59DB048A1E654E7C0D802CE</vt:lpwstr>
  </property>
  <property fmtid="{D5CDD505-2E9C-101B-9397-08002B2CF9AE}" pid="3" name="MediaServiceImageTags">
    <vt:lpwstr/>
  </property>
</Properties>
</file>